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80AA2A" w14:textId="2572C390" w:rsidR="00184148" w:rsidRPr="00AB0475" w:rsidRDefault="00F87D8B" w:rsidP="00F87D8B">
      <w:pPr>
        <w:ind w:right="226"/>
        <w:jc w:val="center"/>
        <w:rPr>
          <w:rFonts w:ascii="Aptos" w:eastAsia="Aptos" w:hAnsi="Aptos"/>
          <w:b/>
          <w:bCs/>
          <w:kern w:val="2"/>
          <w:sz w:val="28"/>
          <w:szCs w:val="28"/>
          <w:u w:val="single"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161452" wp14:editId="61B88025">
                <wp:simplePos x="0" y="0"/>
                <wp:positionH relativeFrom="column">
                  <wp:posOffset>635</wp:posOffset>
                </wp:positionH>
                <wp:positionV relativeFrom="paragraph">
                  <wp:posOffset>4432300</wp:posOffset>
                </wp:positionV>
                <wp:extent cx="3883025" cy="222250"/>
                <wp:effectExtent l="0" t="0" r="3175" b="6350"/>
                <wp:wrapTopAndBottom/>
                <wp:docPr id="184916654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3025" cy="2222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8A69C2" w14:textId="5A391C69" w:rsidR="00940144" w:rsidRPr="00940144" w:rsidRDefault="00940144" w:rsidP="00F87D8B">
                            <w:pPr>
                              <w:pStyle w:val="Caption"/>
                              <w:rPr>
                                <w:rFonts w:ascii="Arial" w:hAnsi="Arial" w:cs="Arial"/>
                                <w:i w:val="0"/>
                                <w:iCs w:val="0"/>
                                <w:noProof/>
                                <w:sz w:val="16"/>
                                <w:szCs w:val="16"/>
                              </w:rPr>
                            </w:pPr>
                            <w:r w:rsidRPr="00940144">
                              <w:rPr>
                                <w:rFonts w:ascii="Arial" w:hAnsi="Arial" w:cs="Arial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t>ActionSpace studio at Studio Voltaire. Credit FRENCH+TYE.</w:t>
                            </w:r>
                          </w:p>
                          <w:p w14:paraId="5C03D683" w14:textId="77777777" w:rsidR="00940144" w:rsidRDefault="00940144" w:rsidP="00F87D8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16145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.05pt;margin-top:349pt;width:305.75pt;height:17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" stroked="f">
                <v:textbox inset="0,0,0,0">
                  <w:txbxContent>
                    <w:p w14:paraId="1D8A69C2" w14:textId="5A391C69" w:rsidR="00940144" w:rsidRPr="00940144" w:rsidRDefault="00940144" w:rsidP="00F87D8B">
                      <w:pPr>
                        <w:pStyle w:val="Caption"/>
                        <w:rPr>
                          <w:rFonts w:ascii="Arial" w:hAnsi="Arial" w:cs="Arial"/>
                          <w:i w:val="0"/>
                          <w:iCs w:val="0"/>
                          <w:noProof/>
                          <w:sz w:val="16"/>
                          <w:szCs w:val="16"/>
                        </w:rPr>
                      </w:pPr>
                      <w:r w:rsidRPr="00940144">
                        <w:rPr>
                          <w:rFonts w:ascii="Arial" w:hAnsi="Arial" w:cs="Arial"/>
                          <w:i w:val="0"/>
                          <w:iCs w:val="0"/>
                          <w:sz w:val="16"/>
                          <w:szCs w:val="16"/>
                        </w:rPr>
                        <w:t>ActionSpace studio at Studio Voltaire. Credit FRENCH+TYE.</w:t>
                      </w:r>
                    </w:p>
                    <w:p w14:paraId="5C03D683" w14:textId="77777777" w:rsidR="00940144" w:rsidRDefault="00940144" w:rsidP="00F87D8B"/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1FF9146E" wp14:editId="320DF293">
            <wp:simplePos x="0" y="0"/>
            <wp:positionH relativeFrom="column">
              <wp:posOffset>-3175</wp:posOffset>
            </wp:positionH>
            <wp:positionV relativeFrom="paragraph">
              <wp:posOffset>290195</wp:posOffset>
            </wp:positionV>
            <wp:extent cx="6086475" cy="4057015"/>
            <wp:effectExtent l="0" t="0" r="0" b="0"/>
            <wp:wrapTopAndBottom/>
            <wp:docPr id="1377333322" name="Picture 1" descr="ActionSpace Studio - Photo - FRENCH+TYE 227_low 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tionSpace Studio - Photo - FRENCH+TYE 227_low r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05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77BE2" w14:textId="1F9DD3AA" w:rsidR="00F87D8B" w:rsidRDefault="00F87D8B" w:rsidP="00F87D8B">
      <w:pPr>
        <w:rPr>
          <w:rFonts w:ascii="Aptos" w:eastAsia="Aptos" w:hAnsi="Aptos"/>
          <w:kern w:val="2"/>
          <w:szCs w:val="24"/>
          <w14:ligatures w14:val="standardContextual"/>
        </w:rPr>
      </w:pPr>
    </w:p>
    <w:p w14:paraId="20108206" w14:textId="6980D141" w:rsidR="00567349" w:rsidRPr="00F87D8B" w:rsidRDefault="006E3407" w:rsidP="00F87D8B">
      <w:pPr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 xml:space="preserve">Launched in the 1960’s, ActionSpace supports </w:t>
      </w:r>
      <w:r w:rsidR="00D757D5" w:rsidRPr="00F87D8B">
        <w:rPr>
          <w:rFonts w:ascii="Arial" w:eastAsia="Aptos" w:hAnsi="Arial" w:cs="Arial"/>
          <w:kern w:val="2"/>
          <w:szCs w:val="24"/>
          <w14:ligatures w14:val="standardContextual"/>
        </w:rPr>
        <w:t xml:space="preserve">learning disabled artists </w:t>
      </w: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>by providing</w:t>
      </w:r>
      <w:r w:rsidR="00CF2E10" w:rsidRPr="00F87D8B">
        <w:rPr>
          <w:rFonts w:ascii="Arial" w:eastAsia="Aptos" w:hAnsi="Arial" w:cs="Arial"/>
          <w:kern w:val="2"/>
          <w:szCs w:val="24"/>
          <w14:ligatures w14:val="standardContextual"/>
        </w:rPr>
        <w:t xml:space="preserve"> a</w:t>
      </w: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 xml:space="preserve"> studio space, art materials and exhibition opportunities. Weekly Studio Projects provide a supportive and safe environment in which </w:t>
      </w:r>
      <w:r w:rsidR="00D757D5" w:rsidRPr="00F87D8B">
        <w:rPr>
          <w:rFonts w:ascii="Arial" w:eastAsia="Aptos" w:hAnsi="Arial" w:cs="Arial"/>
          <w:kern w:val="2"/>
          <w:szCs w:val="24"/>
          <w14:ligatures w14:val="standardContextual"/>
        </w:rPr>
        <w:t xml:space="preserve">our artists </w:t>
      </w: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 xml:space="preserve">can explore and develop their creative talents, with guidance from a professional artist facilitator. </w:t>
      </w:r>
      <w:r w:rsidR="00D757D5" w:rsidRPr="00F87D8B">
        <w:rPr>
          <w:rFonts w:ascii="Arial" w:eastAsia="Aptos" w:hAnsi="Arial" w:cs="Arial"/>
          <w:kern w:val="2"/>
          <w:szCs w:val="24"/>
          <w14:ligatures w14:val="standardContextual"/>
        </w:rPr>
        <w:t>Our artists</w:t>
      </w: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 xml:space="preserve"> gain a sense of their own potential – as do those around them. </w:t>
      </w:r>
      <w:r w:rsidR="00F87D8B">
        <w:rPr>
          <w:rFonts w:ascii="Arial" w:eastAsia="Aptos" w:hAnsi="Arial" w:cs="Arial"/>
          <w:kern w:val="2"/>
          <w:szCs w:val="24"/>
          <w14:ligatures w14:val="standardContextual"/>
        </w:rPr>
        <w:t>T</w:t>
      </w: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>hrough developing a creative medium for self-expression, their self-esteem increases and their sense of isolation is reduced</w:t>
      </w:r>
      <w:r w:rsidR="00567349" w:rsidRPr="00F87D8B">
        <w:rPr>
          <w:rFonts w:ascii="Arial" w:hAnsi="Arial" w:cs="Arial"/>
        </w:rPr>
        <w:fldChar w:fldCharType="begin"/>
      </w:r>
      <w:r w:rsidR="00567349" w:rsidRPr="00F87D8B">
        <w:rPr>
          <w:rFonts w:ascii="Arial" w:hAnsi="Arial" w:cs="Arial"/>
        </w:rPr>
        <w:instrText xml:space="preserve"> INCLUDEPICTURE "https://actionspace.org/wp-content/uploads/2023/04/ActionSpace-Studio-Photo-FRENCHTYE-227_low-res.jpeg" \* MERGEFORMATINET </w:instrText>
      </w:r>
      <w:r w:rsidR="00567349" w:rsidRPr="00F87D8B">
        <w:rPr>
          <w:rFonts w:ascii="Arial" w:hAnsi="Arial" w:cs="Arial"/>
        </w:rPr>
        <w:fldChar w:fldCharType="separate"/>
      </w:r>
      <w:r w:rsidR="00567349" w:rsidRPr="00F87D8B">
        <w:rPr>
          <w:rFonts w:ascii="Arial" w:hAnsi="Arial" w:cs="Arial"/>
        </w:rPr>
        <w:fldChar w:fldCharType="end"/>
      </w:r>
    </w:p>
    <w:p w14:paraId="7BAB082F" w14:textId="3DA38576" w:rsidR="006E3407" w:rsidRPr="00F87D8B" w:rsidRDefault="006E3407">
      <w:pPr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br w:type="page"/>
      </w:r>
    </w:p>
    <w:p w14:paraId="66D0669D" w14:textId="0A8A6E02" w:rsidR="00AB0475" w:rsidRPr="00F87D8B" w:rsidRDefault="00184148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lastRenderedPageBreak/>
        <w:t>Today’s</w:t>
      </w:r>
      <w:r w:rsidR="00AB0475" w:rsidRPr="00F87D8B">
        <w:rPr>
          <w:rFonts w:ascii="Arial" w:eastAsia="Aptos" w:hAnsi="Arial" w:cs="Arial"/>
          <w:kern w:val="2"/>
          <w:szCs w:val="24"/>
          <w14:ligatures w14:val="standardContextual"/>
        </w:rPr>
        <w:t xml:space="preserve"> date: </w:t>
      </w:r>
      <w:r w:rsidR="0098169D" w:rsidRPr="00F87D8B">
        <w:rPr>
          <w:rFonts w:ascii="Arial" w:eastAsia="Aptos" w:hAnsi="Arial" w:cs="Arial"/>
          <w:kern w:val="2"/>
          <w:szCs w:val="24"/>
          <w14:ligatures w14:val="standardContextual"/>
        </w:rPr>
        <w:t>___/___/_____</w:t>
      </w:r>
    </w:p>
    <w:p w14:paraId="72F5B8A1" w14:textId="63FD8427" w:rsidR="00AB0475" w:rsidRPr="00F87D8B" w:rsidRDefault="00AB0475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515787B3" w14:textId="77777777" w:rsidR="00AB0475" w:rsidRPr="00F87D8B" w:rsidRDefault="00AB0475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4456ED23" w14:textId="77777777" w:rsidR="00AB0475" w:rsidRPr="00F87D8B" w:rsidRDefault="00AB0475" w:rsidP="00AB0475">
      <w:pPr>
        <w:ind w:right="226"/>
        <w:rPr>
          <w:rFonts w:ascii="Arial" w:eastAsia="Aptos" w:hAnsi="Arial" w:cs="Arial"/>
          <w:kern w:val="2"/>
          <w:szCs w:val="24"/>
          <w:u w:val="single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:u w:val="single"/>
          <w14:ligatures w14:val="standardContextual"/>
        </w:rPr>
        <w:t>Personal details:</w:t>
      </w:r>
    </w:p>
    <w:p w14:paraId="5770ADBB" w14:textId="72F80835" w:rsidR="0067229D" w:rsidRPr="00F87D8B" w:rsidRDefault="0067229D" w:rsidP="00AB0475">
      <w:pPr>
        <w:ind w:right="226"/>
        <w:rPr>
          <w:rFonts w:ascii="Arial" w:eastAsia="Aptos" w:hAnsi="Arial" w:cs="Arial"/>
          <w:kern w:val="2"/>
          <w:szCs w:val="24"/>
          <w:u w:val="single"/>
          <w14:ligatures w14:val="standardContextual"/>
        </w:rPr>
      </w:pPr>
    </w:p>
    <w:p w14:paraId="73CA1B8C" w14:textId="6821C634" w:rsidR="0067229D" w:rsidRPr="00F87D8B" w:rsidRDefault="0067229D" w:rsidP="00AB0475">
      <w:pPr>
        <w:ind w:right="226"/>
        <w:rPr>
          <w:rFonts w:ascii="Arial" w:eastAsia="Aptos" w:hAnsi="Arial" w:cs="Arial"/>
          <w:kern w:val="2"/>
          <w:szCs w:val="24"/>
          <w:u w:val="single"/>
          <w14:ligatures w14:val="standardContextual"/>
        </w:rPr>
      </w:pPr>
    </w:p>
    <w:p w14:paraId="04A71CD1" w14:textId="563241A2" w:rsidR="00AB0475" w:rsidRPr="00F87D8B" w:rsidRDefault="00AB0475" w:rsidP="00AB0475">
      <w:pPr>
        <w:ind w:right="226"/>
        <w:rPr>
          <w:rFonts w:ascii="Arial" w:eastAsia="Aptos" w:hAnsi="Arial" w:cs="Arial"/>
          <w:kern w:val="2"/>
          <w:szCs w:val="24"/>
          <w:u w:val="single"/>
          <w14:ligatures w14:val="standardContextual"/>
        </w:rPr>
      </w:pPr>
    </w:p>
    <w:p w14:paraId="3BFAD1D9" w14:textId="77777777" w:rsidR="00691BE6" w:rsidRDefault="00AB0475" w:rsidP="00AB0475">
      <w:pPr>
        <w:pBdr>
          <w:bottom w:val="single" w:sz="12" w:space="1" w:color="auto"/>
        </w:pBdr>
        <w:spacing w:line="276" w:lineRule="auto"/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>Full name:</w:t>
      </w:r>
      <w:r w:rsidR="00F87D8B">
        <w:rPr>
          <w:rFonts w:ascii="Arial" w:eastAsia="Aptos" w:hAnsi="Arial" w:cs="Arial"/>
          <w:kern w:val="2"/>
          <w:szCs w:val="24"/>
          <w14:ligatures w14:val="standardContextual"/>
        </w:rPr>
        <w:t xml:space="preserve"> </w:t>
      </w:r>
    </w:p>
    <w:p w14:paraId="070905E1" w14:textId="77777777" w:rsidR="00B204E5" w:rsidRPr="00691BE6" w:rsidRDefault="00B204E5" w:rsidP="00AB0475">
      <w:pPr>
        <w:pBdr>
          <w:bottom w:val="single" w:sz="12" w:space="1" w:color="auto"/>
        </w:pBdr>
        <w:spacing w:line="276" w:lineRule="auto"/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6AE1CECF" w14:textId="3A0E0AB8" w:rsidR="00AB0475" w:rsidRPr="00691BE6" w:rsidRDefault="0067229D" w:rsidP="00AB0475">
      <w:pPr>
        <w:spacing w:line="276" w:lineRule="auto"/>
        <w:ind w:right="226"/>
        <w:rPr>
          <w:rFonts w:ascii="Arial" w:eastAsia="Aptos" w:hAnsi="Arial" w:cs="Arial"/>
          <w:kern w:val="2"/>
          <w:szCs w:val="24"/>
          <w:u w:val="single"/>
          <w14:ligatures w14:val="standardContextual"/>
        </w:rPr>
      </w:pPr>
      <w:r w:rsidRPr="00691BE6">
        <w:rPr>
          <w:rFonts w:ascii="Arial" w:hAnsi="Arial" w:cs="Arial"/>
          <w:noProof/>
        </w:rPr>
        <w:drawing>
          <wp:anchor distT="0" distB="0" distL="0" distR="0" simplePos="0" relativeHeight="251659264" behindDoc="1" locked="0" layoutInCell="1" allowOverlap="1" wp14:anchorId="45E01E37" wp14:editId="482819CF">
            <wp:simplePos x="0" y="0"/>
            <wp:positionH relativeFrom="page">
              <wp:posOffset>434013</wp:posOffset>
            </wp:positionH>
            <wp:positionV relativeFrom="paragraph">
              <wp:posOffset>127635</wp:posOffset>
            </wp:positionV>
            <wp:extent cx="292100" cy="289560"/>
            <wp:effectExtent l="0" t="0" r="0" b="2540"/>
            <wp:wrapTopAndBottom/>
            <wp:docPr id="8" name="Image 8" descr="A green phone receiver with wave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A green phone receiver with waves&#10;&#10;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99A77" w14:textId="77777777" w:rsidR="00691BE6" w:rsidRPr="00691BE6" w:rsidRDefault="00AB0475" w:rsidP="00AB0475">
      <w:pPr>
        <w:spacing w:line="276" w:lineRule="auto"/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691BE6">
        <w:rPr>
          <w:rFonts w:ascii="Arial" w:eastAsia="Aptos" w:hAnsi="Arial" w:cs="Arial"/>
          <w:kern w:val="2"/>
          <w:szCs w:val="24"/>
          <w14:ligatures w14:val="standardContextual"/>
        </w:rPr>
        <w:t xml:space="preserve">Telephone number: </w:t>
      </w:r>
      <w:r w:rsidR="00691BE6" w:rsidRPr="00691BE6">
        <w:rPr>
          <w:rFonts w:ascii="Arial" w:eastAsia="Aptos" w:hAnsi="Arial" w:cs="Arial"/>
          <w:kern w:val="2"/>
          <w:szCs w:val="24"/>
          <w14:ligatures w14:val="standardContextual"/>
        </w:rPr>
        <w:t>______________________________________________________________________</w:t>
      </w:r>
    </w:p>
    <w:p w14:paraId="5AA2F97E" w14:textId="77777777" w:rsidR="00691BE6" w:rsidRPr="00691BE6" w:rsidRDefault="00691BE6" w:rsidP="00AB0475">
      <w:pPr>
        <w:spacing w:line="276" w:lineRule="auto"/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506D6750" w14:textId="4E6AFDDB" w:rsidR="00AB0475" w:rsidRPr="00691BE6" w:rsidRDefault="0067229D" w:rsidP="00AB0475">
      <w:pPr>
        <w:spacing w:line="276" w:lineRule="auto"/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691BE6">
        <w:rPr>
          <w:rFonts w:ascii="Arial" w:hAnsi="Arial" w:cs="Arial"/>
          <w:noProof/>
        </w:rPr>
        <w:drawing>
          <wp:anchor distT="0" distB="0" distL="0" distR="0" simplePos="0" relativeHeight="251661312" behindDoc="1" locked="0" layoutInCell="1" allowOverlap="1" wp14:anchorId="0B1F329D" wp14:editId="4BC7B6A9">
            <wp:simplePos x="0" y="0"/>
            <wp:positionH relativeFrom="page">
              <wp:posOffset>387187</wp:posOffset>
            </wp:positionH>
            <wp:positionV relativeFrom="paragraph">
              <wp:posOffset>135890</wp:posOffset>
            </wp:positionV>
            <wp:extent cx="364490" cy="325755"/>
            <wp:effectExtent l="0" t="0" r="3810" b="0"/>
            <wp:wrapTopAndBottom/>
            <wp:docPr id="11" name="Image 11" descr="A white and black sign with a red squar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A white and black sign with a red square&#10;&#10;Description automatically generated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9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0A9AF9" w14:textId="14C7B441" w:rsidR="00AB0475" w:rsidRDefault="00AB0475" w:rsidP="00AB0475">
      <w:pPr>
        <w:pBdr>
          <w:bottom w:val="single" w:sz="12" w:space="1" w:color="auto"/>
        </w:pBdr>
        <w:spacing w:line="276" w:lineRule="auto"/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691BE6">
        <w:rPr>
          <w:rFonts w:ascii="Arial" w:eastAsia="Aptos" w:hAnsi="Arial" w:cs="Arial"/>
          <w:kern w:val="2"/>
          <w:szCs w:val="24"/>
          <w14:ligatures w14:val="standardContextual"/>
        </w:rPr>
        <w:t xml:space="preserve">Email: </w:t>
      </w:r>
    </w:p>
    <w:p w14:paraId="59C5946E" w14:textId="77777777" w:rsidR="00B204E5" w:rsidRPr="00691BE6" w:rsidRDefault="00B204E5" w:rsidP="00AB0475">
      <w:pPr>
        <w:pBdr>
          <w:bottom w:val="single" w:sz="12" w:space="1" w:color="auto"/>
        </w:pBdr>
        <w:spacing w:line="276" w:lineRule="auto"/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1EC69E5B" w14:textId="77777777" w:rsidR="00691BE6" w:rsidRPr="00691BE6" w:rsidRDefault="00691BE6" w:rsidP="00AB0475">
      <w:pPr>
        <w:spacing w:line="276" w:lineRule="auto"/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0F79CFA3" w14:textId="49B0CD73" w:rsidR="00AB0475" w:rsidRPr="00691BE6" w:rsidRDefault="0067229D" w:rsidP="00AB0475">
      <w:pPr>
        <w:spacing w:line="276" w:lineRule="auto"/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691BE6">
        <w:rPr>
          <w:rFonts w:ascii="Arial" w:hAnsi="Arial" w:cs="Arial"/>
          <w:noProof/>
        </w:rPr>
        <w:drawing>
          <wp:anchor distT="0" distB="0" distL="0" distR="0" simplePos="0" relativeHeight="251663360" behindDoc="1" locked="0" layoutInCell="1" allowOverlap="1" wp14:anchorId="60AFA44B" wp14:editId="28243D15">
            <wp:simplePos x="0" y="0"/>
            <wp:positionH relativeFrom="page">
              <wp:posOffset>382452</wp:posOffset>
            </wp:positionH>
            <wp:positionV relativeFrom="paragraph">
              <wp:posOffset>142875</wp:posOffset>
            </wp:positionV>
            <wp:extent cx="361950" cy="316865"/>
            <wp:effectExtent l="0" t="0" r="6350" b="635"/>
            <wp:wrapTopAndBottom/>
            <wp:docPr id="14" name="Image 14" descr="A white house with a red square and a red squar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A white house with a red square and a red square&#10;&#10;Description automatically generated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D3F45" w14:textId="77777777" w:rsidR="00691BE6" w:rsidRPr="00691BE6" w:rsidRDefault="00AB0475" w:rsidP="00691BE6">
      <w:pPr>
        <w:spacing w:line="276" w:lineRule="auto"/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691BE6">
        <w:rPr>
          <w:rFonts w:ascii="Arial" w:eastAsia="Aptos" w:hAnsi="Arial" w:cs="Arial"/>
          <w:kern w:val="2"/>
          <w:szCs w:val="24"/>
          <w14:ligatures w14:val="standardContextual"/>
        </w:rPr>
        <w:t>Address</w:t>
      </w:r>
    </w:p>
    <w:p w14:paraId="52386D71" w14:textId="77777777" w:rsidR="00B204E5" w:rsidRDefault="00B204E5" w:rsidP="00B204E5">
      <w:pPr>
        <w:spacing w:line="360" w:lineRule="auto"/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>____________________________________________________________________________________________________________________________________________</w:t>
      </w:r>
    </w:p>
    <w:p w14:paraId="470BFFDB" w14:textId="1776DC24" w:rsidR="00AB0475" w:rsidRPr="00691BE6" w:rsidRDefault="0067229D" w:rsidP="00691BE6">
      <w:pPr>
        <w:spacing w:line="276" w:lineRule="auto"/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691BE6">
        <w:rPr>
          <w:rFonts w:ascii="Arial" w:hAnsi="Arial" w:cs="Arial"/>
          <w:noProof/>
        </w:rPr>
        <w:drawing>
          <wp:anchor distT="0" distB="0" distL="0" distR="0" simplePos="0" relativeHeight="251665408" behindDoc="1" locked="0" layoutInCell="1" allowOverlap="1" wp14:anchorId="06E28AD0" wp14:editId="02FED18C">
            <wp:simplePos x="0" y="0"/>
            <wp:positionH relativeFrom="page">
              <wp:posOffset>436245</wp:posOffset>
            </wp:positionH>
            <wp:positionV relativeFrom="paragraph">
              <wp:posOffset>116677</wp:posOffset>
            </wp:positionV>
            <wp:extent cx="316865" cy="325755"/>
            <wp:effectExtent l="0" t="0" r="635" b="0"/>
            <wp:wrapTopAndBottom/>
            <wp:docPr id="19" name="Image 19" descr="A white envelope with red tex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A white envelope with red text&#10;&#10;Description automatically generated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F1BB9" w14:textId="046A7BF2" w:rsidR="00AB0475" w:rsidRDefault="00AB0475" w:rsidP="00AB0475">
      <w:pPr>
        <w:pBdr>
          <w:bottom w:val="single" w:sz="12" w:space="1" w:color="auto"/>
        </w:pBdr>
        <w:spacing w:line="276" w:lineRule="auto"/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691BE6">
        <w:rPr>
          <w:rFonts w:ascii="Arial" w:eastAsia="Aptos" w:hAnsi="Arial" w:cs="Arial"/>
          <w:kern w:val="2"/>
          <w:szCs w:val="24"/>
          <w14:ligatures w14:val="standardContextual"/>
        </w:rPr>
        <w:t>Post code</w:t>
      </w:r>
    </w:p>
    <w:p w14:paraId="18911FB9" w14:textId="77777777" w:rsidR="00B204E5" w:rsidRPr="00691BE6" w:rsidRDefault="00B204E5" w:rsidP="00AB0475">
      <w:pPr>
        <w:pBdr>
          <w:bottom w:val="single" w:sz="12" w:space="1" w:color="auto"/>
        </w:pBdr>
        <w:spacing w:line="276" w:lineRule="auto"/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79304DA6" w14:textId="77777777" w:rsidR="00691BE6" w:rsidRPr="00691BE6" w:rsidRDefault="00691BE6" w:rsidP="00AB0475">
      <w:pPr>
        <w:spacing w:line="276" w:lineRule="auto"/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01392F33" w14:textId="55E7D332" w:rsidR="00AB0475" w:rsidRPr="00F87D8B" w:rsidRDefault="0067229D" w:rsidP="00AB0475">
      <w:pPr>
        <w:spacing w:line="276" w:lineRule="auto"/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hAnsi="Arial" w:cs="Arial"/>
          <w:noProof/>
        </w:rPr>
        <w:drawing>
          <wp:anchor distT="0" distB="0" distL="0" distR="0" simplePos="0" relativeHeight="251667456" behindDoc="1" locked="0" layoutInCell="1" allowOverlap="1" wp14:anchorId="3E56261F" wp14:editId="19522079">
            <wp:simplePos x="0" y="0"/>
            <wp:positionH relativeFrom="page">
              <wp:posOffset>389255</wp:posOffset>
            </wp:positionH>
            <wp:positionV relativeFrom="paragraph">
              <wp:posOffset>92075</wp:posOffset>
            </wp:positionV>
            <wp:extent cx="364490" cy="343535"/>
            <wp:effectExtent l="0" t="0" r="3810" b="0"/>
            <wp:wrapTopAndBottom/>
            <wp:docPr id="21" name="Image 21" descr="A black and white symbol of a gift box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A black and white symbol of a gift box&#10;&#10;Description automatically generated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90" cy="34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32B31" w14:textId="3845A306" w:rsidR="00AB0475" w:rsidRPr="00F87D8B" w:rsidRDefault="00AB0475" w:rsidP="00AB0475">
      <w:pPr>
        <w:spacing w:line="276" w:lineRule="auto"/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>Date of Birth:   ___/___/_____</w:t>
      </w:r>
    </w:p>
    <w:p w14:paraId="691CEED5" w14:textId="34AB6C33" w:rsidR="00AB0475" w:rsidRPr="00F87D8B" w:rsidRDefault="00AB0475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 xml:space="preserve">         </w:t>
      </w:r>
    </w:p>
    <w:p w14:paraId="1E1EFD77" w14:textId="77777777" w:rsidR="00AB0475" w:rsidRDefault="00AB0475" w:rsidP="00AB0475">
      <w:pPr>
        <w:ind w:right="226"/>
        <w:rPr>
          <w:rFonts w:ascii="Aptos" w:eastAsia="Aptos" w:hAnsi="Aptos"/>
          <w:kern w:val="2"/>
          <w:szCs w:val="24"/>
          <w14:ligatures w14:val="standardContextual"/>
        </w:rPr>
      </w:pPr>
      <w:r w:rsidRPr="00AB0475">
        <w:rPr>
          <w:rFonts w:ascii="Aptos" w:eastAsia="Aptos" w:hAnsi="Aptos"/>
          <w:kern w:val="2"/>
          <w:szCs w:val="24"/>
          <w14:ligatures w14:val="standardContextual"/>
        </w:rPr>
        <w:t xml:space="preserve"> </w:t>
      </w:r>
    </w:p>
    <w:p w14:paraId="48A9919F" w14:textId="77777777" w:rsidR="00AB0475" w:rsidRDefault="00AB0475">
      <w:pPr>
        <w:rPr>
          <w:rFonts w:ascii="Aptos" w:eastAsia="Aptos" w:hAnsi="Aptos"/>
          <w:kern w:val="2"/>
          <w:szCs w:val="24"/>
          <w14:ligatures w14:val="standardContextual"/>
        </w:rPr>
      </w:pPr>
      <w:r>
        <w:rPr>
          <w:rFonts w:ascii="Aptos" w:eastAsia="Aptos" w:hAnsi="Aptos"/>
          <w:kern w:val="2"/>
          <w:szCs w:val="24"/>
          <w14:ligatures w14:val="standardContextual"/>
        </w:rPr>
        <w:br w:type="page"/>
      </w:r>
    </w:p>
    <w:p w14:paraId="16036122" w14:textId="25EE7920" w:rsidR="00AB0475" w:rsidRPr="00AB0475" w:rsidRDefault="00AB0475" w:rsidP="00AB0475">
      <w:pPr>
        <w:ind w:right="226"/>
        <w:rPr>
          <w:rFonts w:ascii="Aptos" w:eastAsia="Aptos" w:hAnsi="Aptos"/>
          <w:kern w:val="2"/>
          <w:szCs w:val="24"/>
          <w14:ligatures w14:val="standardContextual"/>
        </w:rPr>
      </w:pPr>
      <w:r w:rsidRPr="00AB0475">
        <w:rPr>
          <w:rFonts w:ascii="Aptos" w:eastAsia="Aptos" w:hAnsi="Aptos"/>
          <w:kern w:val="2"/>
          <w:szCs w:val="24"/>
          <w14:ligatures w14:val="standardContextual"/>
        </w:rPr>
        <w:lastRenderedPageBreak/>
        <w:t xml:space="preserve">      </w:t>
      </w:r>
    </w:p>
    <w:p w14:paraId="1AB22394" w14:textId="77777777" w:rsidR="00AB0475" w:rsidRPr="00F87D8B" w:rsidRDefault="00AB0475" w:rsidP="00AB0475">
      <w:pPr>
        <w:ind w:right="226"/>
        <w:rPr>
          <w:rFonts w:ascii="Arial" w:eastAsia="Aptos" w:hAnsi="Arial" w:cs="Arial"/>
          <w:kern w:val="2"/>
          <w:szCs w:val="24"/>
          <w:u w:val="single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 xml:space="preserve"> </w:t>
      </w:r>
      <w:r w:rsidRPr="00F87D8B">
        <w:rPr>
          <w:rFonts w:ascii="Arial" w:eastAsia="Aptos" w:hAnsi="Arial" w:cs="Arial"/>
          <w:kern w:val="2"/>
          <w:szCs w:val="24"/>
          <w:u w:val="single"/>
          <w14:ligatures w14:val="standardContextual"/>
        </w:rPr>
        <w:t>Health and Access Needs:</w:t>
      </w:r>
    </w:p>
    <w:p w14:paraId="38555503" w14:textId="77777777" w:rsidR="00AB0475" w:rsidRPr="00F87D8B" w:rsidRDefault="00AB0475" w:rsidP="00AB0475">
      <w:pPr>
        <w:ind w:right="226"/>
        <w:rPr>
          <w:rFonts w:ascii="Arial" w:eastAsia="Aptos" w:hAnsi="Arial" w:cs="Arial"/>
          <w:kern w:val="2"/>
          <w:szCs w:val="24"/>
          <w:u w:val="single"/>
          <w14:ligatures w14:val="standardContextual"/>
        </w:rPr>
      </w:pPr>
    </w:p>
    <w:p w14:paraId="3504793D" w14:textId="77777777" w:rsidR="00AB0475" w:rsidRPr="00F87D8B" w:rsidRDefault="00AB0475" w:rsidP="00AB0475">
      <w:pPr>
        <w:ind w:right="226"/>
        <w:rPr>
          <w:rFonts w:ascii="Arial" w:eastAsia="Aptos" w:hAnsi="Arial" w:cs="Arial"/>
          <w:kern w:val="2"/>
          <w:szCs w:val="24"/>
          <w:u w:val="single"/>
          <w14:ligatures w14:val="standardContextual"/>
        </w:rPr>
      </w:pPr>
    </w:p>
    <w:p w14:paraId="3F0BB085" w14:textId="5CD72B73" w:rsidR="00AB0475" w:rsidRPr="00F87D8B" w:rsidRDefault="00AB0475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 xml:space="preserve"> Do you have a learning disability? Yes/No</w:t>
      </w:r>
    </w:p>
    <w:p w14:paraId="6EA1C69F" w14:textId="77777777" w:rsidR="00AB0475" w:rsidRPr="00F87D8B" w:rsidRDefault="00AB0475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507D7474" w14:textId="22B7D312" w:rsidR="00AB0475" w:rsidRPr="00F87D8B" w:rsidRDefault="00D020CA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 xml:space="preserve">If yes, please describe your learning disability: </w:t>
      </w:r>
    </w:p>
    <w:p w14:paraId="21F300F3" w14:textId="77777777" w:rsidR="00D020CA" w:rsidRPr="00F87D8B" w:rsidRDefault="00D020CA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44D5542D" w14:textId="77777777" w:rsidR="00F87D8B" w:rsidRDefault="00F87D8B" w:rsidP="00F87D8B">
      <w:pPr>
        <w:spacing w:line="360" w:lineRule="auto"/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>____________________________________________________________________________________________________________________________________________</w:t>
      </w:r>
    </w:p>
    <w:p w14:paraId="470B1D76" w14:textId="77777777" w:rsidR="00F87D8B" w:rsidRPr="00F87D8B" w:rsidRDefault="00F87D8B" w:rsidP="00F87D8B">
      <w:pPr>
        <w:spacing w:line="360" w:lineRule="auto"/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0B6D3366" w14:textId="77777777" w:rsidR="00AB0475" w:rsidRPr="00F87D8B" w:rsidRDefault="00AB0475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73ECBC58" w14:textId="77777777" w:rsidR="00AB0475" w:rsidRPr="00F87D8B" w:rsidRDefault="00AB0475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42B4E021" w14:textId="1D594E67" w:rsidR="00AB0475" w:rsidRPr="00F87D8B" w:rsidRDefault="00AB0475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>Do you have a physical disability? Yes/No</w:t>
      </w:r>
    </w:p>
    <w:p w14:paraId="62EFFD5C" w14:textId="77777777" w:rsidR="00AB0475" w:rsidRPr="00F87D8B" w:rsidRDefault="00AB0475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446AA981" w14:textId="77777777" w:rsidR="00AB0475" w:rsidRPr="00F87D8B" w:rsidRDefault="00AB0475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318A4059" w14:textId="14DF1C63" w:rsidR="00AB0475" w:rsidRPr="00F87D8B" w:rsidRDefault="00AB0475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>If yes, please describe your physical needs:</w:t>
      </w:r>
    </w:p>
    <w:p w14:paraId="4A5B501F" w14:textId="77777777" w:rsidR="00AB0475" w:rsidRPr="00F87D8B" w:rsidRDefault="00AB0475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10760CEA" w14:textId="77777777" w:rsidR="00F87D8B" w:rsidRDefault="00F87D8B" w:rsidP="00F87D8B">
      <w:pPr>
        <w:spacing w:line="360" w:lineRule="auto"/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>____________________________________________________________________________________________________________________________________________</w:t>
      </w:r>
    </w:p>
    <w:p w14:paraId="1BDA26B5" w14:textId="77777777" w:rsidR="00F87D8B" w:rsidRPr="00F87D8B" w:rsidRDefault="00F87D8B" w:rsidP="00F87D8B">
      <w:pPr>
        <w:spacing w:line="360" w:lineRule="auto"/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68CDE49C" w14:textId="33CF1C8E" w:rsidR="00AB0475" w:rsidRPr="00F87D8B" w:rsidRDefault="00AB0475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491A9105" w14:textId="33AEABCD" w:rsidR="00AB0475" w:rsidRPr="00F87D8B" w:rsidRDefault="00AB0475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>Do you have any medical conditions? Yes/No</w:t>
      </w:r>
    </w:p>
    <w:p w14:paraId="2AD00F22" w14:textId="77777777" w:rsidR="00AB0475" w:rsidRPr="00F87D8B" w:rsidRDefault="00AB0475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6CA1E362" w14:textId="7F40AD4D" w:rsidR="00AB0475" w:rsidRPr="00F87D8B" w:rsidRDefault="00AB0475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>If yes, please write below:</w:t>
      </w:r>
    </w:p>
    <w:p w14:paraId="516564D7" w14:textId="77777777" w:rsidR="00AB0475" w:rsidRPr="00F87D8B" w:rsidRDefault="00AB0475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1B0B9BFD" w14:textId="77777777" w:rsidR="00F87D8B" w:rsidRDefault="00F87D8B" w:rsidP="00F87D8B">
      <w:pPr>
        <w:spacing w:line="360" w:lineRule="auto"/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>____________________________________________________________________________________________________________________________________________</w:t>
      </w:r>
    </w:p>
    <w:p w14:paraId="276BEF29" w14:textId="77777777" w:rsidR="00F87D8B" w:rsidRPr="00F87D8B" w:rsidRDefault="00F87D8B" w:rsidP="00F87D8B">
      <w:pPr>
        <w:spacing w:line="360" w:lineRule="auto"/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66CAE56F" w14:textId="77777777" w:rsidR="00AB0475" w:rsidRPr="00F87D8B" w:rsidRDefault="00AB0475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 xml:space="preserve">    </w:t>
      </w:r>
    </w:p>
    <w:p w14:paraId="0321D9D9" w14:textId="77777777" w:rsidR="00AB0475" w:rsidRPr="00F87D8B" w:rsidRDefault="00AB0475">
      <w:pPr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br w:type="page"/>
      </w:r>
    </w:p>
    <w:p w14:paraId="10D0D15B" w14:textId="3ABE0DAB" w:rsidR="00AB0475" w:rsidRPr="00F87D8B" w:rsidRDefault="00AB0475" w:rsidP="00AB0475">
      <w:pPr>
        <w:ind w:right="226"/>
        <w:rPr>
          <w:rFonts w:ascii="Arial" w:eastAsia="Aptos" w:hAnsi="Arial" w:cs="Arial"/>
          <w:kern w:val="2"/>
          <w:szCs w:val="24"/>
          <w:u w:val="single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:u w:val="single"/>
          <w14:ligatures w14:val="standardContextual"/>
        </w:rPr>
        <w:lastRenderedPageBreak/>
        <w:t>Arts interests:</w:t>
      </w:r>
      <w:r w:rsidR="0067229D" w:rsidRPr="00F87D8B">
        <w:rPr>
          <w:rFonts w:ascii="Arial" w:hAnsi="Arial" w:cs="Arial"/>
          <w:noProof/>
          <w:szCs w:val="24"/>
        </w:rPr>
        <w:t xml:space="preserve"> </w:t>
      </w:r>
      <w:r w:rsidR="0067229D" w:rsidRPr="00F87D8B">
        <w:rPr>
          <w:rFonts w:ascii="Arial" w:hAnsi="Arial" w:cs="Arial"/>
          <w:noProof/>
          <w:szCs w:val="24"/>
        </w:rPr>
        <w:drawing>
          <wp:inline distT="0" distB="0" distL="0" distR="0" wp14:anchorId="5344706C" wp14:editId="0399BD46">
            <wp:extent cx="430640" cy="428625"/>
            <wp:effectExtent l="0" t="0" r="0" b="0"/>
            <wp:docPr id="1829202036" name="Image 1" descr="A stick figure with a palette and paintbrushe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202036" name="Image 1" descr="A stick figure with a palette and paintbrushes&#10;&#10;Description automatically generated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64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73EB1" w14:textId="77777777" w:rsidR="00AB0475" w:rsidRPr="00F87D8B" w:rsidRDefault="00AB0475" w:rsidP="00AB0475">
      <w:pPr>
        <w:ind w:right="226"/>
        <w:rPr>
          <w:rFonts w:ascii="Arial" w:eastAsia="Aptos" w:hAnsi="Arial" w:cs="Arial"/>
          <w:kern w:val="2"/>
          <w:szCs w:val="24"/>
          <w:u w:val="single"/>
          <w14:ligatures w14:val="standardContextual"/>
        </w:rPr>
      </w:pPr>
    </w:p>
    <w:p w14:paraId="19E28099" w14:textId="661B72C3" w:rsidR="00AB0475" w:rsidRPr="00F87D8B" w:rsidRDefault="00CF2E10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 xml:space="preserve">Are you making art </w:t>
      </w:r>
      <w:proofErr w:type="gramStart"/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>at the moment</w:t>
      </w:r>
      <w:proofErr w:type="gramEnd"/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>? Or have you taken part in art sessions before?</w:t>
      </w:r>
    </w:p>
    <w:p w14:paraId="3FFF75E9" w14:textId="77777777" w:rsidR="00AB0475" w:rsidRPr="00F87D8B" w:rsidRDefault="00AB0475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360F9D06" w14:textId="2CD4F3B1" w:rsidR="00AB0475" w:rsidRPr="00F87D8B" w:rsidRDefault="00AB0475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>If yes, where?</w:t>
      </w:r>
    </w:p>
    <w:p w14:paraId="4D064495" w14:textId="77777777" w:rsidR="00AB0475" w:rsidRPr="00F87D8B" w:rsidRDefault="00AB0475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4B9F97DD" w14:textId="7741F561" w:rsidR="00AB0475" w:rsidRDefault="00AB0475" w:rsidP="00AB0475">
      <w:pPr>
        <w:spacing w:line="360" w:lineRule="auto"/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>____________________________________________________________________________________________________________________________________________</w:t>
      </w:r>
    </w:p>
    <w:p w14:paraId="7C48BB94" w14:textId="77777777" w:rsidR="00F87D8B" w:rsidRPr="00F87D8B" w:rsidRDefault="00F87D8B" w:rsidP="00AB0475">
      <w:pPr>
        <w:spacing w:line="360" w:lineRule="auto"/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4D6795E2" w14:textId="77777777" w:rsidR="00AB0475" w:rsidRPr="00F87D8B" w:rsidRDefault="00AB0475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05C0F907" w14:textId="77777777" w:rsidR="00AB0475" w:rsidRPr="00F87D8B" w:rsidRDefault="00AB0475" w:rsidP="00AB0475">
      <w:pPr>
        <w:spacing w:line="360" w:lineRule="auto"/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0E147996" w14:textId="78D17690" w:rsidR="00AB0475" w:rsidRPr="00F87D8B" w:rsidRDefault="00AB0475" w:rsidP="00AB0475">
      <w:pPr>
        <w:spacing w:line="360" w:lineRule="auto"/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>What type of art do you like to make? ____________________________________________________________________________________________________________________________________________</w:t>
      </w:r>
    </w:p>
    <w:p w14:paraId="7A1DDDC0" w14:textId="77777777" w:rsidR="00AB0475" w:rsidRPr="00F87D8B" w:rsidRDefault="00AB0475" w:rsidP="00AB0475">
      <w:pPr>
        <w:spacing w:line="360" w:lineRule="auto"/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7AE47314" w14:textId="77777777" w:rsidR="00AB0475" w:rsidRPr="00F87D8B" w:rsidRDefault="00AB0475" w:rsidP="00AB0475">
      <w:pPr>
        <w:spacing w:line="360" w:lineRule="auto"/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2709E344" w14:textId="3FACFA12" w:rsidR="00AB0475" w:rsidRPr="00F87D8B" w:rsidRDefault="00AB0475" w:rsidP="00AB0475">
      <w:pPr>
        <w:spacing w:line="360" w:lineRule="auto"/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>What are your interests? Or what things do you like? ____________________________________________________________________________________________________________________________________________</w:t>
      </w:r>
    </w:p>
    <w:p w14:paraId="17AC47F7" w14:textId="77777777" w:rsidR="00CF2E10" w:rsidRPr="00F87D8B" w:rsidRDefault="00CF2E10" w:rsidP="00AB0475">
      <w:pPr>
        <w:spacing w:line="360" w:lineRule="auto"/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2A0AF466" w14:textId="7D924F57" w:rsidR="00AB0475" w:rsidRPr="00F87D8B" w:rsidRDefault="00AB0475" w:rsidP="00AB0475">
      <w:pPr>
        <w:spacing w:line="360" w:lineRule="auto"/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 xml:space="preserve">Is there anything you do not like? or anything that makes you feel upset? </w:t>
      </w:r>
      <w:r w:rsidR="0067229D" w:rsidRPr="00F87D8B">
        <w:rPr>
          <w:rFonts w:ascii="Arial" w:hAnsi="Arial" w:cs="Arial"/>
          <w:noProof/>
          <w:szCs w:val="24"/>
        </w:rPr>
        <w:drawing>
          <wp:inline distT="0" distB="0" distL="0" distR="0" wp14:anchorId="17FFF40C" wp14:editId="51422B41">
            <wp:extent cx="352409" cy="428625"/>
            <wp:effectExtent l="0" t="0" r="3810" b="3175"/>
            <wp:docPr id="100" name="Image 100" descr="A face with tears on i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 descr="A face with tears on it&#10;&#10;Description automatically generated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09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>______________________________________________________________________</w:t>
      </w:r>
    </w:p>
    <w:p w14:paraId="0B845708" w14:textId="3AA134AD" w:rsidR="00AB0475" w:rsidRPr="00F87D8B" w:rsidRDefault="00AB0475" w:rsidP="00AB0475">
      <w:pPr>
        <w:spacing w:line="360" w:lineRule="auto"/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>______________________________________________________________________</w:t>
      </w: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br w:type="page"/>
      </w:r>
    </w:p>
    <w:p w14:paraId="5C81EE7F" w14:textId="5F30E1D8" w:rsidR="00AB0475" w:rsidRPr="00F87D8B" w:rsidRDefault="00AB0475" w:rsidP="00AB0475">
      <w:pPr>
        <w:ind w:right="226"/>
        <w:rPr>
          <w:rFonts w:ascii="Arial" w:eastAsia="Aptos" w:hAnsi="Arial" w:cs="Arial"/>
          <w:kern w:val="2"/>
          <w:szCs w:val="24"/>
          <w:u w:val="single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:u w:val="single"/>
          <w14:ligatures w14:val="standardContextual"/>
        </w:rPr>
        <w:lastRenderedPageBreak/>
        <w:t xml:space="preserve"> Contact Information:</w:t>
      </w:r>
    </w:p>
    <w:p w14:paraId="5011A006" w14:textId="5962E77D" w:rsidR="00791166" w:rsidRPr="00F87D8B" w:rsidRDefault="00791166" w:rsidP="00AB0475">
      <w:pPr>
        <w:ind w:right="226"/>
        <w:rPr>
          <w:rFonts w:ascii="Arial" w:eastAsia="Aptos" w:hAnsi="Arial" w:cs="Arial"/>
          <w:kern w:val="2"/>
          <w:szCs w:val="24"/>
          <w:u w:val="single"/>
          <w14:ligatures w14:val="standardContextual"/>
        </w:rPr>
      </w:pPr>
    </w:p>
    <w:p w14:paraId="526B1D8B" w14:textId="42578678" w:rsidR="00AB0475" w:rsidRPr="00F87D8B" w:rsidRDefault="00457B4A" w:rsidP="00AB0475">
      <w:pPr>
        <w:ind w:right="226"/>
        <w:rPr>
          <w:rFonts w:ascii="Arial" w:eastAsia="Aptos" w:hAnsi="Arial" w:cs="Arial"/>
          <w:kern w:val="2"/>
          <w:szCs w:val="24"/>
          <w:u w:val="single"/>
          <w14:ligatures w14:val="standardContextual"/>
        </w:rPr>
      </w:pPr>
      <w:r w:rsidRPr="00F87D8B">
        <w:rPr>
          <w:rFonts w:ascii="Arial" w:hAnsi="Arial" w:cs="Arial"/>
          <w:noProof/>
          <w:szCs w:val="24"/>
        </w:rPr>
        <w:drawing>
          <wp:anchor distT="0" distB="0" distL="0" distR="0" simplePos="0" relativeHeight="251673600" behindDoc="1" locked="0" layoutInCell="1" allowOverlap="1" wp14:anchorId="02568EA0" wp14:editId="78FCDFCD">
            <wp:simplePos x="0" y="0"/>
            <wp:positionH relativeFrom="page">
              <wp:posOffset>393065</wp:posOffset>
            </wp:positionH>
            <wp:positionV relativeFrom="paragraph">
              <wp:posOffset>87196</wp:posOffset>
            </wp:positionV>
            <wp:extent cx="332740" cy="335915"/>
            <wp:effectExtent l="0" t="0" r="0" b="0"/>
            <wp:wrapTopAndBottom/>
            <wp:docPr id="102" name="Image 102" descr="A red and white triangle with a black exclamation mark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 descr="A red and white triangle with a black exclamation mark&#10;&#10;Description automatically generated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40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4AEFB3" w14:textId="5D06AD1C" w:rsidR="00AB0475" w:rsidRPr="00F87D8B" w:rsidRDefault="00AB0475" w:rsidP="00AB0475">
      <w:pPr>
        <w:spacing w:line="360" w:lineRule="auto"/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>Emergency Contact:</w:t>
      </w:r>
    </w:p>
    <w:p w14:paraId="63F1ACCF" w14:textId="4BF2589A" w:rsidR="00AB0475" w:rsidRPr="00F87D8B" w:rsidRDefault="00AB0475" w:rsidP="00AB0475">
      <w:pPr>
        <w:spacing w:line="360" w:lineRule="auto"/>
        <w:ind w:right="226"/>
        <w:rPr>
          <w:rFonts w:ascii="Arial" w:eastAsia="Aptos" w:hAnsi="Arial" w:cs="Arial"/>
          <w:kern w:val="2"/>
          <w:szCs w:val="24"/>
          <w:u w:val="single"/>
          <w14:ligatures w14:val="standardContextual"/>
        </w:rPr>
      </w:pPr>
    </w:p>
    <w:p w14:paraId="00EA284F" w14:textId="593265B1" w:rsidR="00B204E5" w:rsidRPr="00691BE6" w:rsidRDefault="00AB0475" w:rsidP="00B204E5">
      <w:pPr>
        <w:spacing w:line="480" w:lineRule="auto"/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 xml:space="preserve">Name: </w:t>
      </w:r>
      <w:r w:rsidR="00B204E5" w:rsidRPr="00691BE6">
        <w:rPr>
          <w:rFonts w:ascii="Arial" w:eastAsia="Aptos" w:hAnsi="Arial" w:cs="Arial"/>
          <w:kern w:val="2"/>
          <w:szCs w:val="24"/>
          <w14:ligatures w14:val="standardContextual"/>
        </w:rPr>
        <w:t>_____________________________________________________________________</w:t>
      </w:r>
    </w:p>
    <w:p w14:paraId="32191A58" w14:textId="77777777" w:rsidR="00B204E5" w:rsidRPr="00691BE6" w:rsidRDefault="00B204E5" w:rsidP="00B204E5">
      <w:pPr>
        <w:spacing w:line="276" w:lineRule="auto"/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22F071E0" w14:textId="0C5DFE9E" w:rsidR="00B204E5" w:rsidRPr="00691BE6" w:rsidRDefault="00AB0475" w:rsidP="00B204E5">
      <w:pPr>
        <w:spacing w:line="480" w:lineRule="auto"/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 xml:space="preserve">Relationship to You: </w:t>
      </w:r>
      <w:r w:rsidR="00B204E5" w:rsidRPr="00691BE6">
        <w:rPr>
          <w:rFonts w:ascii="Arial" w:eastAsia="Aptos" w:hAnsi="Arial" w:cs="Arial"/>
          <w:kern w:val="2"/>
          <w:szCs w:val="24"/>
          <w14:ligatures w14:val="standardContextual"/>
        </w:rPr>
        <w:t>______________________________________________________________________</w:t>
      </w:r>
    </w:p>
    <w:p w14:paraId="7D4D68A0" w14:textId="0CFDBCFC" w:rsidR="00B204E5" w:rsidRPr="00691BE6" w:rsidRDefault="00B204E5" w:rsidP="00B204E5">
      <w:pPr>
        <w:spacing w:line="276" w:lineRule="auto"/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hAnsi="Arial" w:cs="Arial"/>
          <w:noProof/>
          <w:szCs w:val="24"/>
        </w:rPr>
        <w:drawing>
          <wp:anchor distT="0" distB="0" distL="0" distR="0" simplePos="0" relativeHeight="251677696" behindDoc="1" locked="0" layoutInCell="1" allowOverlap="1" wp14:anchorId="5F7D2CD9" wp14:editId="38D4C665">
            <wp:simplePos x="0" y="0"/>
            <wp:positionH relativeFrom="page">
              <wp:posOffset>312447</wp:posOffset>
            </wp:positionH>
            <wp:positionV relativeFrom="paragraph">
              <wp:posOffset>162256</wp:posOffset>
            </wp:positionV>
            <wp:extent cx="292100" cy="289560"/>
            <wp:effectExtent l="0" t="0" r="0" b="2540"/>
            <wp:wrapTopAndBottom/>
            <wp:docPr id="627556113" name="Image 8" descr="A green phone receiver with wave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A green phone receiver with waves&#10;&#10;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2A3130" w14:textId="4BF94FFC" w:rsidR="00AB0475" w:rsidRDefault="00AB0475" w:rsidP="00457B4A">
      <w:pPr>
        <w:spacing w:line="480" w:lineRule="auto"/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 xml:space="preserve">Telephone Number: </w:t>
      </w:r>
    </w:p>
    <w:p w14:paraId="22785CFE" w14:textId="200E55D4" w:rsidR="00B204E5" w:rsidRPr="00691BE6" w:rsidRDefault="00B204E5" w:rsidP="00B204E5">
      <w:pPr>
        <w:spacing w:line="276" w:lineRule="auto"/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691BE6">
        <w:rPr>
          <w:rFonts w:ascii="Arial" w:eastAsia="Aptos" w:hAnsi="Arial" w:cs="Arial"/>
          <w:kern w:val="2"/>
          <w:szCs w:val="24"/>
          <w14:ligatures w14:val="standardContextual"/>
        </w:rPr>
        <w:t>______________________________________________________________________</w:t>
      </w:r>
    </w:p>
    <w:p w14:paraId="7E943032" w14:textId="367E5628" w:rsidR="00B204E5" w:rsidRPr="00691BE6" w:rsidRDefault="00B204E5" w:rsidP="00B204E5">
      <w:pPr>
        <w:spacing w:line="276" w:lineRule="auto"/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hAnsi="Arial" w:cs="Arial"/>
          <w:noProof/>
          <w:szCs w:val="24"/>
        </w:rPr>
        <w:drawing>
          <wp:anchor distT="0" distB="0" distL="0" distR="0" simplePos="0" relativeHeight="251678720" behindDoc="1" locked="0" layoutInCell="1" allowOverlap="1" wp14:anchorId="71D9F64B" wp14:editId="3C8FFCCD">
            <wp:simplePos x="0" y="0"/>
            <wp:positionH relativeFrom="page">
              <wp:posOffset>236882</wp:posOffset>
            </wp:positionH>
            <wp:positionV relativeFrom="paragraph">
              <wp:posOffset>162035</wp:posOffset>
            </wp:positionV>
            <wp:extent cx="364490" cy="325755"/>
            <wp:effectExtent l="0" t="0" r="3810" b="0"/>
            <wp:wrapTopAndBottom/>
            <wp:docPr id="1904416484" name="Image 11" descr="A white and black sign with a red squar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A white and black sign with a red square&#10;&#10;Description automatically generated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9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A96AA" w14:textId="6D3A7047" w:rsidR="00B204E5" w:rsidRPr="00691BE6" w:rsidRDefault="00AB0475" w:rsidP="00B204E5">
      <w:pPr>
        <w:spacing w:line="480" w:lineRule="auto"/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 xml:space="preserve">Email: </w:t>
      </w:r>
      <w:r w:rsidR="00B204E5" w:rsidRPr="00691BE6">
        <w:rPr>
          <w:rFonts w:ascii="Arial" w:eastAsia="Aptos" w:hAnsi="Arial" w:cs="Arial"/>
          <w:kern w:val="2"/>
          <w:szCs w:val="24"/>
          <w14:ligatures w14:val="standardContextual"/>
        </w:rPr>
        <w:t>______________________________________________________________________</w:t>
      </w:r>
    </w:p>
    <w:p w14:paraId="4682BB31" w14:textId="77777777" w:rsidR="00B204E5" w:rsidRPr="00691BE6" w:rsidRDefault="00B204E5" w:rsidP="00B204E5">
      <w:pPr>
        <w:spacing w:line="276" w:lineRule="auto"/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7AA19D60" w14:textId="55B9546D" w:rsidR="00AB0475" w:rsidRPr="00F87D8B" w:rsidRDefault="0067229D" w:rsidP="00AB0475">
      <w:pPr>
        <w:spacing w:line="360" w:lineRule="auto"/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hAnsi="Arial" w:cs="Arial"/>
          <w:noProof/>
          <w:szCs w:val="24"/>
        </w:rPr>
        <w:drawing>
          <wp:anchor distT="0" distB="0" distL="0" distR="0" simplePos="0" relativeHeight="251671552" behindDoc="1" locked="0" layoutInCell="1" allowOverlap="1" wp14:anchorId="2B888A2C" wp14:editId="0C1FF3A4">
            <wp:simplePos x="0" y="0"/>
            <wp:positionH relativeFrom="page">
              <wp:posOffset>298753</wp:posOffset>
            </wp:positionH>
            <wp:positionV relativeFrom="paragraph">
              <wp:posOffset>207783</wp:posOffset>
            </wp:positionV>
            <wp:extent cx="437515" cy="427990"/>
            <wp:effectExtent l="0" t="0" r="0" b="3810"/>
            <wp:wrapTopAndBottom/>
            <wp:docPr id="113" name="Image 113" descr="A house with a green door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 descr="A house with a green door&#10;&#10;Description automatically generated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515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B6E3505" w14:textId="47EFCDDC" w:rsidR="00AB0475" w:rsidRPr="00F87D8B" w:rsidRDefault="00AB0475" w:rsidP="00AB0475">
      <w:pPr>
        <w:spacing w:line="360" w:lineRule="auto"/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>Home contact (e.g. a house/care manager for those not living with family):</w:t>
      </w:r>
    </w:p>
    <w:p w14:paraId="132DF776" w14:textId="77777777" w:rsidR="00AB0475" w:rsidRPr="00F87D8B" w:rsidRDefault="00AB0475" w:rsidP="00AB0475">
      <w:pPr>
        <w:spacing w:line="360" w:lineRule="auto"/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7329607C" w14:textId="079792C0" w:rsidR="00B204E5" w:rsidRPr="00691BE6" w:rsidRDefault="00AB0475" w:rsidP="00B204E5">
      <w:pPr>
        <w:spacing w:line="480" w:lineRule="auto"/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 xml:space="preserve">Name: </w:t>
      </w:r>
      <w:r w:rsidR="00B204E5" w:rsidRPr="00691BE6">
        <w:rPr>
          <w:rFonts w:ascii="Arial" w:eastAsia="Aptos" w:hAnsi="Arial" w:cs="Arial"/>
          <w:kern w:val="2"/>
          <w:szCs w:val="24"/>
          <w14:ligatures w14:val="standardContextual"/>
        </w:rPr>
        <w:t>_____________________________________________________________________</w:t>
      </w:r>
    </w:p>
    <w:p w14:paraId="6C49EC56" w14:textId="77777777" w:rsidR="00B204E5" w:rsidRDefault="00B204E5" w:rsidP="00457B4A">
      <w:pPr>
        <w:spacing w:line="480" w:lineRule="auto"/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0380EA8C" w14:textId="1DDD8CCA" w:rsidR="00B204E5" w:rsidRPr="00691BE6" w:rsidRDefault="00AB0475" w:rsidP="00B204E5">
      <w:pPr>
        <w:spacing w:line="480" w:lineRule="auto"/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 xml:space="preserve">Job role/relationship to you: </w:t>
      </w:r>
      <w:r w:rsidR="00B204E5" w:rsidRPr="00691BE6">
        <w:rPr>
          <w:rFonts w:ascii="Arial" w:eastAsia="Aptos" w:hAnsi="Arial" w:cs="Arial"/>
          <w:kern w:val="2"/>
          <w:szCs w:val="24"/>
          <w14:ligatures w14:val="standardContextual"/>
        </w:rPr>
        <w:t>_____________________________________________________________________</w:t>
      </w:r>
    </w:p>
    <w:p w14:paraId="03B2B655" w14:textId="576EDEF9" w:rsidR="00B204E5" w:rsidRPr="00691BE6" w:rsidRDefault="00B204E5" w:rsidP="00B204E5">
      <w:pPr>
        <w:spacing w:line="276" w:lineRule="auto"/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hAnsi="Arial" w:cs="Arial"/>
          <w:noProof/>
          <w:szCs w:val="24"/>
        </w:rPr>
        <w:drawing>
          <wp:anchor distT="0" distB="0" distL="0" distR="0" simplePos="0" relativeHeight="251680768" behindDoc="1" locked="0" layoutInCell="1" allowOverlap="1" wp14:anchorId="53E1281B" wp14:editId="5C64464A">
            <wp:simplePos x="0" y="0"/>
            <wp:positionH relativeFrom="page">
              <wp:posOffset>308582</wp:posOffset>
            </wp:positionH>
            <wp:positionV relativeFrom="paragraph">
              <wp:posOffset>187380</wp:posOffset>
            </wp:positionV>
            <wp:extent cx="292100" cy="289560"/>
            <wp:effectExtent l="0" t="0" r="0" b="2540"/>
            <wp:wrapTopAndBottom/>
            <wp:docPr id="20148004" name="Image 8" descr="A green phone receiver with wave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A green phone receiver with waves&#10;&#10;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406F3" w14:textId="4721E744" w:rsidR="00B204E5" w:rsidRDefault="00B204E5" w:rsidP="00B204E5">
      <w:pPr>
        <w:spacing w:line="480" w:lineRule="auto"/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hAnsi="Arial" w:cs="Arial"/>
          <w:noProof/>
          <w:szCs w:val="24"/>
        </w:rPr>
        <w:drawing>
          <wp:anchor distT="0" distB="0" distL="0" distR="0" simplePos="0" relativeHeight="251681792" behindDoc="1" locked="0" layoutInCell="1" allowOverlap="1" wp14:anchorId="643D80F2" wp14:editId="5BFA0218">
            <wp:simplePos x="0" y="0"/>
            <wp:positionH relativeFrom="page">
              <wp:posOffset>234315</wp:posOffset>
            </wp:positionH>
            <wp:positionV relativeFrom="paragraph">
              <wp:posOffset>682625</wp:posOffset>
            </wp:positionV>
            <wp:extent cx="364490" cy="325755"/>
            <wp:effectExtent l="0" t="0" r="3810" b="0"/>
            <wp:wrapTopAndBottom/>
            <wp:docPr id="650141300" name="Image 11" descr="A white and black sign with a red squar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A white and black sign with a red square&#10;&#10;Description automatically generated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9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475" w:rsidRPr="00F87D8B">
        <w:rPr>
          <w:rFonts w:ascii="Arial" w:eastAsia="Aptos" w:hAnsi="Arial" w:cs="Arial"/>
          <w:kern w:val="2"/>
          <w:szCs w:val="24"/>
          <w14:ligatures w14:val="standardContextual"/>
        </w:rPr>
        <w:t xml:space="preserve">Telephone Number: </w:t>
      </w:r>
      <w:r w:rsidRPr="00691BE6">
        <w:rPr>
          <w:rFonts w:ascii="Arial" w:eastAsia="Aptos" w:hAnsi="Arial" w:cs="Arial"/>
          <w:kern w:val="2"/>
          <w:szCs w:val="24"/>
          <w14:ligatures w14:val="standardContextual"/>
        </w:rPr>
        <w:t>_____________________________________________________________________</w:t>
      </w:r>
    </w:p>
    <w:p w14:paraId="3F0824DB" w14:textId="1553B3B5" w:rsidR="00B204E5" w:rsidRPr="00691BE6" w:rsidRDefault="00AB0475" w:rsidP="00B204E5">
      <w:pPr>
        <w:spacing w:line="480" w:lineRule="auto"/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 xml:space="preserve">Email: </w:t>
      </w:r>
      <w:r w:rsidR="00B204E5" w:rsidRPr="00691BE6">
        <w:rPr>
          <w:rFonts w:ascii="Arial" w:eastAsia="Aptos" w:hAnsi="Arial" w:cs="Arial"/>
          <w:kern w:val="2"/>
          <w:szCs w:val="24"/>
          <w14:ligatures w14:val="standardContextual"/>
        </w:rPr>
        <w:t>______________________________________________________________________</w:t>
      </w:r>
    </w:p>
    <w:p w14:paraId="4F2B4C5E" w14:textId="68F6BCE0" w:rsidR="00791166" w:rsidRPr="00F87D8B" w:rsidRDefault="00791166">
      <w:pPr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234FCDB5" w14:textId="77777777" w:rsidR="00AB0475" w:rsidRPr="00F87D8B" w:rsidRDefault="00AB0475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352260B3" w14:textId="7222FB29" w:rsidR="00AB0475" w:rsidRPr="00F87D8B" w:rsidRDefault="00AB0475" w:rsidP="00AB0475">
      <w:pPr>
        <w:rPr>
          <w:rFonts w:ascii="Arial" w:eastAsia="Aptos" w:hAnsi="Arial" w:cs="Arial"/>
          <w:kern w:val="2"/>
          <w:szCs w:val="24"/>
          <w:u w:val="single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:u w:val="single"/>
          <w14:ligatures w14:val="standardContextual"/>
        </w:rPr>
        <w:t>How would you describe your ethnic background? (please tick one)</w:t>
      </w:r>
    </w:p>
    <w:p w14:paraId="7ADF3C24" w14:textId="77777777" w:rsidR="00184148" w:rsidRPr="00F87D8B" w:rsidRDefault="00184148" w:rsidP="00AB0475">
      <w:pPr>
        <w:rPr>
          <w:rFonts w:ascii="Arial" w:eastAsia="Aptos" w:hAnsi="Arial" w:cs="Arial"/>
          <w:kern w:val="2"/>
          <w:szCs w:val="24"/>
          <w:u w:val="single"/>
          <w14:ligatures w14:val="standardContextu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63"/>
        <w:gridCol w:w="1093"/>
      </w:tblGrid>
      <w:tr w:rsidR="00184148" w:rsidRPr="00F87D8B" w14:paraId="75A568D8" w14:textId="77777777" w:rsidTr="00FB7A85">
        <w:tc>
          <w:tcPr>
            <w:tcW w:w="7763" w:type="dxa"/>
          </w:tcPr>
          <w:p w14:paraId="3CE85031" w14:textId="25C50F86" w:rsidR="00184148" w:rsidRPr="00F87D8B" w:rsidRDefault="00691BE6" w:rsidP="00FB7A85">
            <w:pPr>
              <w:rPr>
                <w:rFonts w:ascii="Arial" w:hAnsi="Arial" w:cs="Arial"/>
                <w:szCs w:val="24"/>
              </w:rPr>
            </w:pPr>
            <w:r w:rsidRPr="00691BE6">
              <w:rPr>
                <w:rFonts w:ascii="Arial" w:hAnsi="Arial" w:cs="Arial"/>
                <w:szCs w:val="24"/>
              </w:rPr>
              <w:t>Asian/Asian British: Indian</w:t>
            </w:r>
          </w:p>
        </w:tc>
        <w:tc>
          <w:tcPr>
            <w:tcW w:w="1093" w:type="dxa"/>
          </w:tcPr>
          <w:p w14:paraId="37593DD2" w14:textId="77777777" w:rsidR="00184148" w:rsidRPr="00F87D8B" w:rsidRDefault="00184148" w:rsidP="00FB7A85">
            <w:pPr>
              <w:rPr>
                <w:rFonts w:ascii="Arial" w:hAnsi="Arial" w:cs="Arial"/>
                <w:szCs w:val="24"/>
              </w:rPr>
            </w:pPr>
          </w:p>
        </w:tc>
      </w:tr>
      <w:tr w:rsidR="00184148" w:rsidRPr="00F87D8B" w14:paraId="4E10F9C5" w14:textId="77777777" w:rsidTr="00FB7A85">
        <w:tc>
          <w:tcPr>
            <w:tcW w:w="7763" w:type="dxa"/>
          </w:tcPr>
          <w:p w14:paraId="65B41237" w14:textId="6B5F5D4B" w:rsidR="00184148" w:rsidRPr="00F87D8B" w:rsidRDefault="00691BE6" w:rsidP="00FB7A85">
            <w:pPr>
              <w:rPr>
                <w:rFonts w:ascii="Arial" w:hAnsi="Arial" w:cs="Arial"/>
                <w:szCs w:val="24"/>
              </w:rPr>
            </w:pPr>
            <w:r w:rsidRPr="00691BE6">
              <w:rPr>
                <w:rFonts w:ascii="Arial" w:hAnsi="Arial" w:cs="Arial"/>
                <w:szCs w:val="24"/>
              </w:rPr>
              <w:t>Asian/Asian British: Pakistani</w:t>
            </w:r>
          </w:p>
        </w:tc>
        <w:tc>
          <w:tcPr>
            <w:tcW w:w="1093" w:type="dxa"/>
          </w:tcPr>
          <w:p w14:paraId="482BA976" w14:textId="77777777" w:rsidR="00184148" w:rsidRPr="00F87D8B" w:rsidRDefault="00184148" w:rsidP="00FB7A85">
            <w:pPr>
              <w:rPr>
                <w:rFonts w:ascii="Arial" w:hAnsi="Arial" w:cs="Arial"/>
                <w:szCs w:val="24"/>
              </w:rPr>
            </w:pPr>
          </w:p>
        </w:tc>
      </w:tr>
      <w:tr w:rsidR="00184148" w:rsidRPr="00F87D8B" w14:paraId="1164B8C9" w14:textId="77777777" w:rsidTr="00FB7A85">
        <w:tc>
          <w:tcPr>
            <w:tcW w:w="7763" w:type="dxa"/>
          </w:tcPr>
          <w:p w14:paraId="7C4AD59A" w14:textId="71B5751B" w:rsidR="00184148" w:rsidRPr="00F87D8B" w:rsidRDefault="00691BE6" w:rsidP="00FB7A85">
            <w:pPr>
              <w:rPr>
                <w:rFonts w:ascii="Arial" w:hAnsi="Arial" w:cs="Arial"/>
                <w:szCs w:val="24"/>
              </w:rPr>
            </w:pPr>
            <w:r w:rsidRPr="00691BE6">
              <w:rPr>
                <w:rFonts w:ascii="Arial" w:hAnsi="Arial" w:cs="Arial"/>
                <w:szCs w:val="24"/>
              </w:rPr>
              <w:t>Asian/Asian British: Bangladeshi</w:t>
            </w:r>
          </w:p>
        </w:tc>
        <w:tc>
          <w:tcPr>
            <w:tcW w:w="1093" w:type="dxa"/>
          </w:tcPr>
          <w:p w14:paraId="5DF16962" w14:textId="77777777" w:rsidR="00184148" w:rsidRPr="00F87D8B" w:rsidRDefault="00184148" w:rsidP="00FB7A85">
            <w:pPr>
              <w:rPr>
                <w:rFonts w:ascii="Arial" w:hAnsi="Arial" w:cs="Arial"/>
                <w:szCs w:val="24"/>
              </w:rPr>
            </w:pPr>
          </w:p>
        </w:tc>
      </w:tr>
      <w:tr w:rsidR="00184148" w:rsidRPr="00F87D8B" w14:paraId="2FB327CA" w14:textId="77777777" w:rsidTr="00FB7A85">
        <w:tc>
          <w:tcPr>
            <w:tcW w:w="7763" w:type="dxa"/>
          </w:tcPr>
          <w:p w14:paraId="6011A4E0" w14:textId="76EE4AD0" w:rsidR="00184148" w:rsidRPr="00F87D8B" w:rsidRDefault="00691BE6" w:rsidP="00FB7A85">
            <w:pPr>
              <w:rPr>
                <w:rFonts w:ascii="Arial" w:hAnsi="Arial" w:cs="Arial"/>
                <w:szCs w:val="24"/>
              </w:rPr>
            </w:pPr>
            <w:r w:rsidRPr="00691BE6">
              <w:rPr>
                <w:rFonts w:ascii="Arial" w:hAnsi="Arial" w:cs="Arial"/>
                <w:szCs w:val="24"/>
              </w:rPr>
              <w:t>Asian/Asian British: Chinese</w:t>
            </w:r>
          </w:p>
        </w:tc>
        <w:tc>
          <w:tcPr>
            <w:tcW w:w="1093" w:type="dxa"/>
          </w:tcPr>
          <w:p w14:paraId="1FEF0583" w14:textId="77777777" w:rsidR="00184148" w:rsidRPr="00F87D8B" w:rsidRDefault="00184148" w:rsidP="00FB7A85">
            <w:pPr>
              <w:rPr>
                <w:rFonts w:ascii="Arial" w:hAnsi="Arial" w:cs="Arial"/>
                <w:szCs w:val="24"/>
              </w:rPr>
            </w:pPr>
          </w:p>
        </w:tc>
      </w:tr>
      <w:tr w:rsidR="00184148" w:rsidRPr="00F87D8B" w14:paraId="32487699" w14:textId="77777777" w:rsidTr="00FB7A85">
        <w:tc>
          <w:tcPr>
            <w:tcW w:w="7763" w:type="dxa"/>
          </w:tcPr>
          <w:p w14:paraId="070A48E0" w14:textId="1B8C758C" w:rsidR="00184148" w:rsidRPr="00F87D8B" w:rsidRDefault="00691BE6" w:rsidP="00FB7A85">
            <w:pPr>
              <w:rPr>
                <w:rFonts w:ascii="Arial" w:hAnsi="Arial" w:cs="Arial"/>
                <w:szCs w:val="24"/>
              </w:rPr>
            </w:pPr>
            <w:r w:rsidRPr="00691BE6">
              <w:rPr>
                <w:rFonts w:ascii="Arial" w:hAnsi="Arial" w:cs="Arial"/>
                <w:szCs w:val="24"/>
              </w:rPr>
              <w:t>Asian/Asian British: Any other Asian background</w:t>
            </w:r>
          </w:p>
        </w:tc>
        <w:tc>
          <w:tcPr>
            <w:tcW w:w="1093" w:type="dxa"/>
          </w:tcPr>
          <w:p w14:paraId="309A80B5" w14:textId="77777777" w:rsidR="00184148" w:rsidRPr="00F87D8B" w:rsidRDefault="00184148" w:rsidP="00FB7A85">
            <w:pPr>
              <w:rPr>
                <w:rFonts w:ascii="Arial" w:hAnsi="Arial" w:cs="Arial"/>
                <w:szCs w:val="24"/>
              </w:rPr>
            </w:pPr>
          </w:p>
        </w:tc>
      </w:tr>
      <w:tr w:rsidR="00184148" w:rsidRPr="00F87D8B" w14:paraId="44F1D375" w14:textId="77777777" w:rsidTr="00FB7A85">
        <w:tc>
          <w:tcPr>
            <w:tcW w:w="7763" w:type="dxa"/>
          </w:tcPr>
          <w:p w14:paraId="20FA9311" w14:textId="6EDCDA90" w:rsidR="00184148" w:rsidRPr="00F87D8B" w:rsidRDefault="00691BE6" w:rsidP="00FB7A85">
            <w:pPr>
              <w:tabs>
                <w:tab w:val="left" w:pos="5580"/>
                <w:tab w:val="left" w:pos="5760"/>
                <w:tab w:val="left" w:pos="6780"/>
              </w:tabs>
              <w:rPr>
                <w:rFonts w:ascii="Arial" w:hAnsi="Arial" w:cs="Arial"/>
                <w:szCs w:val="24"/>
              </w:rPr>
            </w:pPr>
            <w:r w:rsidRPr="00691BE6">
              <w:rPr>
                <w:rFonts w:ascii="Arial" w:hAnsi="Arial" w:cs="Arial"/>
                <w:szCs w:val="24"/>
              </w:rPr>
              <w:t>Black / African / Caribbean / Black British: Black African</w:t>
            </w:r>
          </w:p>
        </w:tc>
        <w:tc>
          <w:tcPr>
            <w:tcW w:w="1093" w:type="dxa"/>
          </w:tcPr>
          <w:p w14:paraId="47E8B197" w14:textId="77777777" w:rsidR="00184148" w:rsidRPr="00F87D8B" w:rsidRDefault="00184148" w:rsidP="00FB7A85">
            <w:pPr>
              <w:tabs>
                <w:tab w:val="left" w:pos="5580"/>
                <w:tab w:val="left" w:pos="5760"/>
                <w:tab w:val="left" w:pos="6780"/>
              </w:tabs>
              <w:rPr>
                <w:rFonts w:ascii="Arial" w:hAnsi="Arial" w:cs="Arial"/>
                <w:szCs w:val="24"/>
              </w:rPr>
            </w:pPr>
          </w:p>
        </w:tc>
      </w:tr>
      <w:tr w:rsidR="00184148" w:rsidRPr="00F87D8B" w14:paraId="086C61EA" w14:textId="77777777" w:rsidTr="00FB7A85">
        <w:tc>
          <w:tcPr>
            <w:tcW w:w="7763" w:type="dxa"/>
          </w:tcPr>
          <w:p w14:paraId="0C4A1509" w14:textId="6572A33C" w:rsidR="00184148" w:rsidRPr="00F87D8B" w:rsidRDefault="00691BE6" w:rsidP="00FB7A85">
            <w:pPr>
              <w:tabs>
                <w:tab w:val="left" w:pos="5580"/>
                <w:tab w:val="left" w:pos="5760"/>
                <w:tab w:val="left" w:pos="6780"/>
              </w:tabs>
              <w:rPr>
                <w:rFonts w:ascii="Arial" w:hAnsi="Arial" w:cs="Arial"/>
                <w:szCs w:val="24"/>
              </w:rPr>
            </w:pPr>
            <w:r w:rsidRPr="00691BE6">
              <w:rPr>
                <w:rFonts w:ascii="Arial" w:hAnsi="Arial" w:cs="Arial"/>
                <w:szCs w:val="24"/>
              </w:rPr>
              <w:t>Black / African / Caribbean / Black British: Black Caribbean</w:t>
            </w:r>
          </w:p>
        </w:tc>
        <w:tc>
          <w:tcPr>
            <w:tcW w:w="1093" w:type="dxa"/>
          </w:tcPr>
          <w:p w14:paraId="1115B278" w14:textId="77777777" w:rsidR="00184148" w:rsidRPr="00F87D8B" w:rsidRDefault="00184148" w:rsidP="00FB7A85">
            <w:pPr>
              <w:tabs>
                <w:tab w:val="left" w:pos="5580"/>
                <w:tab w:val="left" w:pos="5760"/>
                <w:tab w:val="left" w:pos="6780"/>
              </w:tabs>
              <w:rPr>
                <w:rFonts w:ascii="Arial" w:hAnsi="Arial" w:cs="Arial"/>
                <w:szCs w:val="24"/>
              </w:rPr>
            </w:pPr>
          </w:p>
        </w:tc>
      </w:tr>
      <w:tr w:rsidR="00184148" w:rsidRPr="00F87D8B" w14:paraId="6CE400E0" w14:textId="77777777" w:rsidTr="00FB7A85">
        <w:tc>
          <w:tcPr>
            <w:tcW w:w="7763" w:type="dxa"/>
          </w:tcPr>
          <w:p w14:paraId="40F509F3" w14:textId="659A3C7F" w:rsidR="00184148" w:rsidRPr="00F87D8B" w:rsidRDefault="00691BE6" w:rsidP="00FB7A85">
            <w:pPr>
              <w:tabs>
                <w:tab w:val="left" w:pos="5580"/>
                <w:tab w:val="left" w:pos="5760"/>
                <w:tab w:val="left" w:pos="6780"/>
              </w:tabs>
              <w:rPr>
                <w:rFonts w:ascii="Arial" w:hAnsi="Arial" w:cs="Arial"/>
                <w:szCs w:val="24"/>
              </w:rPr>
            </w:pPr>
            <w:r w:rsidRPr="00691BE6">
              <w:rPr>
                <w:rFonts w:ascii="Arial" w:hAnsi="Arial" w:cs="Arial"/>
                <w:szCs w:val="24"/>
              </w:rPr>
              <w:t>Black / African / Caribbean / Black British: Any other Black /African / Caribbean background</w:t>
            </w:r>
          </w:p>
        </w:tc>
        <w:tc>
          <w:tcPr>
            <w:tcW w:w="1093" w:type="dxa"/>
          </w:tcPr>
          <w:p w14:paraId="138B951C" w14:textId="77777777" w:rsidR="00184148" w:rsidRPr="00F87D8B" w:rsidRDefault="00184148" w:rsidP="00FB7A85">
            <w:pPr>
              <w:tabs>
                <w:tab w:val="left" w:pos="5580"/>
                <w:tab w:val="left" w:pos="5760"/>
                <w:tab w:val="left" w:pos="6780"/>
              </w:tabs>
              <w:rPr>
                <w:rFonts w:ascii="Arial" w:hAnsi="Arial" w:cs="Arial"/>
                <w:szCs w:val="24"/>
              </w:rPr>
            </w:pPr>
          </w:p>
        </w:tc>
      </w:tr>
      <w:tr w:rsidR="00184148" w:rsidRPr="00F87D8B" w14:paraId="60B3CD1A" w14:textId="77777777" w:rsidTr="00FB7A85">
        <w:tc>
          <w:tcPr>
            <w:tcW w:w="7763" w:type="dxa"/>
          </w:tcPr>
          <w:p w14:paraId="020289F0" w14:textId="2D4BC040" w:rsidR="00184148" w:rsidRPr="00F87D8B" w:rsidRDefault="00691BE6" w:rsidP="00FB7A85">
            <w:pPr>
              <w:tabs>
                <w:tab w:val="left" w:pos="5580"/>
                <w:tab w:val="left" w:pos="5760"/>
                <w:tab w:val="left" w:pos="6780"/>
              </w:tabs>
              <w:rPr>
                <w:rFonts w:ascii="Arial" w:hAnsi="Arial" w:cs="Arial"/>
                <w:szCs w:val="24"/>
              </w:rPr>
            </w:pPr>
            <w:r w:rsidRPr="00691BE6">
              <w:rPr>
                <w:rFonts w:ascii="Arial" w:hAnsi="Arial" w:cs="Arial"/>
                <w:szCs w:val="24"/>
              </w:rPr>
              <w:t>Mixed / Multiple ethnic groups: White &amp; Black Caribbean</w:t>
            </w:r>
          </w:p>
        </w:tc>
        <w:tc>
          <w:tcPr>
            <w:tcW w:w="1093" w:type="dxa"/>
          </w:tcPr>
          <w:p w14:paraId="367279B4" w14:textId="77777777" w:rsidR="00184148" w:rsidRPr="00F87D8B" w:rsidRDefault="00184148" w:rsidP="00FB7A85">
            <w:pPr>
              <w:tabs>
                <w:tab w:val="left" w:pos="5580"/>
                <w:tab w:val="left" w:pos="5760"/>
                <w:tab w:val="left" w:pos="6780"/>
              </w:tabs>
              <w:rPr>
                <w:rFonts w:ascii="Arial" w:hAnsi="Arial" w:cs="Arial"/>
                <w:szCs w:val="24"/>
              </w:rPr>
            </w:pPr>
          </w:p>
        </w:tc>
      </w:tr>
      <w:tr w:rsidR="00184148" w:rsidRPr="00F87D8B" w14:paraId="0F909672" w14:textId="77777777" w:rsidTr="00FB7A85">
        <w:tc>
          <w:tcPr>
            <w:tcW w:w="7763" w:type="dxa"/>
          </w:tcPr>
          <w:p w14:paraId="6CD03FB3" w14:textId="653B8E46" w:rsidR="00184148" w:rsidRPr="00F87D8B" w:rsidRDefault="00691BE6" w:rsidP="00FB7A85">
            <w:pPr>
              <w:tabs>
                <w:tab w:val="left" w:pos="5580"/>
                <w:tab w:val="left" w:pos="5760"/>
                <w:tab w:val="left" w:pos="6780"/>
              </w:tabs>
              <w:rPr>
                <w:rFonts w:ascii="Arial" w:hAnsi="Arial" w:cs="Arial"/>
                <w:szCs w:val="24"/>
              </w:rPr>
            </w:pPr>
            <w:r w:rsidRPr="00691BE6">
              <w:rPr>
                <w:rFonts w:ascii="Arial" w:hAnsi="Arial" w:cs="Arial"/>
                <w:szCs w:val="24"/>
              </w:rPr>
              <w:t>Mixed / Multiple ethnic groups White &amp; Black African</w:t>
            </w:r>
          </w:p>
        </w:tc>
        <w:tc>
          <w:tcPr>
            <w:tcW w:w="1093" w:type="dxa"/>
          </w:tcPr>
          <w:p w14:paraId="0C28AD64" w14:textId="77777777" w:rsidR="00184148" w:rsidRPr="00F87D8B" w:rsidRDefault="00184148" w:rsidP="00FB7A85">
            <w:pPr>
              <w:tabs>
                <w:tab w:val="left" w:pos="5580"/>
                <w:tab w:val="left" w:pos="5760"/>
                <w:tab w:val="left" w:pos="6780"/>
              </w:tabs>
              <w:rPr>
                <w:rFonts w:ascii="Arial" w:hAnsi="Arial" w:cs="Arial"/>
                <w:szCs w:val="24"/>
              </w:rPr>
            </w:pPr>
          </w:p>
        </w:tc>
      </w:tr>
      <w:tr w:rsidR="00184148" w:rsidRPr="00F87D8B" w14:paraId="50EBDC87" w14:textId="77777777" w:rsidTr="00FB7A85">
        <w:tc>
          <w:tcPr>
            <w:tcW w:w="7763" w:type="dxa"/>
          </w:tcPr>
          <w:p w14:paraId="38E840F9" w14:textId="0B9CDCBD" w:rsidR="00184148" w:rsidRPr="00F87D8B" w:rsidRDefault="00691BE6" w:rsidP="00FB7A85">
            <w:pPr>
              <w:tabs>
                <w:tab w:val="left" w:pos="5580"/>
                <w:tab w:val="left" w:pos="5760"/>
                <w:tab w:val="left" w:pos="6780"/>
              </w:tabs>
              <w:rPr>
                <w:rFonts w:ascii="Arial" w:hAnsi="Arial" w:cs="Arial"/>
                <w:szCs w:val="24"/>
              </w:rPr>
            </w:pPr>
            <w:r w:rsidRPr="00691BE6">
              <w:rPr>
                <w:rFonts w:ascii="Arial" w:hAnsi="Arial" w:cs="Arial"/>
                <w:szCs w:val="24"/>
              </w:rPr>
              <w:t>Mixed / Multiple ethnic groups: White &amp; Asian</w:t>
            </w:r>
          </w:p>
        </w:tc>
        <w:tc>
          <w:tcPr>
            <w:tcW w:w="1093" w:type="dxa"/>
          </w:tcPr>
          <w:p w14:paraId="411154B8" w14:textId="77777777" w:rsidR="00184148" w:rsidRPr="00F87D8B" w:rsidRDefault="00184148" w:rsidP="00FB7A85">
            <w:pPr>
              <w:tabs>
                <w:tab w:val="left" w:pos="5580"/>
                <w:tab w:val="left" w:pos="5760"/>
                <w:tab w:val="left" w:pos="6780"/>
              </w:tabs>
              <w:rPr>
                <w:rFonts w:ascii="Arial" w:hAnsi="Arial" w:cs="Arial"/>
                <w:szCs w:val="24"/>
              </w:rPr>
            </w:pPr>
          </w:p>
        </w:tc>
      </w:tr>
      <w:tr w:rsidR="00184148" w:rsidRPr="00F87D8B" w14:paraId="5BDE6079" w14:textId="77777777" w:rsidTr="00FB7A85">
        <w:tc>
          <w:tcPr>
            <w:tcW w:w="7763" w:type="dxa"/>
          </w:tcPr>
          <w:p w14:paraId="0377FE0A" w14:textId="6ABC6EAC" w:rsidR="00184148" w:rsidRPr="00F87D8B" w:rsidRDefault="00691BE6" w:rsidP="00FB7A85">
            <w:pPr>
              <w:tabs>
                <w:tab w:val="left" w:pos="5580"/>
                <w:tab w:val="left" w:pos="5760"/>
                <w:tab w:val="left" w:pos="6780"/>
              </w:tabs>
              <w:rPr>
                <w:rFonts w:ascii="Arial" w:hAnsi="Arial" w:cs="Arial"/>
                <w:szCs w:val="24"/>
              </w:rPr>
            </w:pPr>
            <w:r w:rsidRPr="00691BE6">
              <w:rPr>
                <w:rFonts w:ascii="Arial" w:hAnsi="Arial" w:cs="Arial"/>
                <w:szCs w:val="24"/>
              </w:rPr>
              <w:t>Mixed / Multiple ethnic groups: Any other Mixed / Multiple ethnic background</w:t>
            </w:r>
          </w:p>
        </w:tc>
        <w:tc>
          <w:tcPr>
            <w:tcW w:w="1093" w:type="dxa"/>
          </w:tcPr>
          <w:p w14:paraId="2D5974B0" w14:textId="77777777" w:rsidR="00184148" w:rsidRPr="00F87D8B" w:rsidRDefault="00184148" w:rsidP="00FB7A85">
            <w:pPr>
              <w:tabs>
                <w:tab w:val="left" w:pos="5580"/>
                <w:tab w:val="left" w:pos="5760"/>
                <w:tab w:val="left" w:pos="6780"/>
              </w:tabs>
              <w:rPr>
                <w:rFonts w:ascii="Arial" w:hAnsi="Arial" w:cs="Arial"/>
                <w:szCs w:val="24"/>
              </w:rPr>
            </w:pPr>
          </w:p>
        </w:tc>
      </w:tr>
      <w:tr w:rsidR="00691BE6" w:rsidRPr="00F87D8B" w14:paraId="327A0F4E" w14:textId="77777777" w:rsidTr="00FB7A85">
        <w:tc>
          <w:tcPr>
            <w:tcW w:w="7763" w:type="dxa"/>
          </w:tcPr>
          <w:p w14:paraId="74973AAD" w14:textId="787F489B" w:rsidR="00691BE6" w:rsidRPr="00691BE6" w:rsidRDefault="00691BE6" w:rsidP="00FB7A85">
            <w:pPr>
              <w:tabs>
                <w:tab w:val="left" w:pos="5580"/>
                <w:tab w:val="left" w:pos="5760"/>
                <w:tab w:val="left" w:pos="6780"/>
              </w:tabs>
              <w:rPr>
                <w:rFonts w:ascii="Arial" w:hAnsi="Arial" w:cs="Arial"/>
                <w:szCs w:val="24"/>
              </w:rPr>
            </w:pPr>
            <w:r w:rsidRPr="00691BE6">
              <w:rPr>
                <w:rFonts w:ascii="Arial" w:hAnsi="Arial" w:cs="Arial"/>
                <w:szCs w:val="24"/>
              </w:rPr>
              <w:t>Other Ethnic Groups: Arab</w:t>
            </w:r>
          </w:p>
        </w:tc>
        <w:tc>
          <w:tcPr>
            <w:tcW w:w="1093" w:type="dxa"/>
          </w:tcPr>
          <w:p w14:paraId="68B2E7F8" w14:textId="77777777" w:rsidR="00691BE6" w:rsidRPr="00F87D8B" w:rsidRDefault="00691BE6" w:rsidP="00FB7A85">
            <w:pPr>
              <w:tabs>
                <w:tab w:val="left" w:pos="5580"/>
                <w:tab w:val="left" w:pos="5760"/>
                <w:tab w:val="left" w:pos="6780"/>
              </w:tabs>
              <w:rPr>
                <w:rFonts w:ascii="Arial" w:hAnsi="Arial" w:cs="Arial"/>
                <w:szCs w:val="24"/>
              </w:rPr>
            </w:pPr>
          </w:p>
        </w:tc>
      </w:tr>
      <w:tr w:rsidR="00691BE6" w:rsidRPr="00F87D8B" w14:paraId="68292193" w14:textId="77777777" w:rsidTr="00FB7A85">
        <w:tc>
          <w:tcPr>
            <w:tcW w:w="7763" w:type="dxa"/>
          </w:tcPr>
          <w:p w14:paraId="5DD91AE7" w14:textId="5DDAA2FE" w:rsidR="00691BE6" w:rsidRPr="00691BE6" w:rsidRDefault="00691BE6" w:rsidP="00FB7A85">
            <w:pPr>
              <w:tabs>
                <w:tab w:val="left" w:pos="5580"/>
                <w:tab w:val="left" w:pos="5760"/>
                <w:tab w:val="left" w:pos="6780"/>
              </w:tabs>
              <w:rPr>
                <w:rFonts w:ascii="Arial" w:hAnsi="Arial" w:cs="Arial"/>
                <w:szCs w:val="24"/>
              </w:rPr>
            </w:pPr>
            <w:r w:rsidRPr="00691BE6">
              <w:rPr>
                <w:rFonts w:ascii="Arial" w:hAnsi="Arial" w:cs="Arial"/>
                <w:szCs w:val="24"/>
              </w:rPr>
              <w:t>Other Ethnic Groups: Latin American</w:t>
            </w:r>
          </w:p>
        </w:tc>
        <w:tc>
          <w:tcPr>
            <w:tcW w:w="1093" w:type="dxa"/>
          </w:tcPr>
          <w:p w14:paraId="6CEA00AF" w14:textId="77777777" w:rsidR="00691BE6" w:rsidRPr="00F87D8B" w:rsidRDefault="00691BE6" w:rsidP="00FB7A85">
            <w:pPr>
              <w:tabs>
                <w:tab w:val="left" w:pos="5580"/>
                <w:tab w:val="left" w:pos="5760"/>
                <w:tab w:val="left" w:pos="6780"/>
              </w:tabs>
              <w:rPr>
                <w:rFonts w:ascii="Arial" w:hAnsi="Arial" w:cs="Arial"/>
                <w:szCs w:val="24"/>
              </w:rPr>
            </w:pPr>
          </w:p>
        </w:tc>
      </w:tr>
      <w:tr w:rsidR="00691BE6" w:rsidRPr="00F87D8B" w14:paraId="2AB111E1" w14:textId="77777777" w:rsidTr="00FB7A85">
        <w:tc>
          <w:tcPr>
            <w:tcW w:w="7763" w:type="dxa"/>
          </w:tcPr>
          <w:p w14:paraId="23FFEACB" w14:textId="53ED28A2" w:rsidR="00691BE6" w:rsidRPr="00691BE6" w:rsidRDefault="00691BE6" w:rsidP="00FB7A85">
            <w:pPr>
              <w:tabs>
                <w:tab w:val="left" w:pos="5580"/>
                <w:tab w:val="left" w:pos="5760"/>
                <w:tab w:val="left" w:pos="6780"/>
              </w:tabs>
              <w:rPr>
                <w:rFonts w:ascii="Arial" w:hAnsi="Arial" w:cs="Arial"/>
                <w:szCs w:val="24"/>
              </w:rPr>
            </w:pPr>
            <w:r w:rsidRPr="00691BE6">
              <w:rPr>
                <w:rFonts w:ascii="Arial" w:hAnsi="Arial" w:cs="Arial"/>
                <w:szCs w:val="24"/>
              </w:rPr>
              <w:t>Other Ethnic Groups: Any other ethnic group</w:t>
            </w:r>
          </w:p>
        </w:tc>
        <w:tc>
          <w:tcPr>
            <w:tcW w:w="1093" w:type="dxa"/>
          </w:tcPr>
          <w:p w14:paraId="2BDF2592" w14:textId="77777777" w:rsidR="00691BE6" w:rsidRPr="00F87D8B" w:rsidRDefault="00691BE6" w:rsidP="00FB7A85">
            <w:pPr>
              <w:tabs>
                <w:tab w:val="left" w:pos="5580"/>
                <w:tab w:val="left" w:pos="5760"/>
                <w:tab w:val="left" w:pos="6780"/>
              </w:tabs>
              <w:rPr>
                <w:rFonts w:ascii="Arial" w:hAnsi="Arial" w:cs="Arial"/>
                <w:szCs w:val="24"/>
              </w:rPr>
            </w:pPr>
          </w:p>
        </w:tc>
      </w:tr>
      <w:tr w:rsidR="00184148" w:rsidRPr="00F87D8B" w14:paraId="7088CFDC" w14:textId="77777777" w:rsidTr="00FB7A85">
        <w:tc>
          <w:tcPr>
            <w:tcW w:w="7763" w:type="dxa"/>
          </w:tcPr>
          <w:p w14:paraId="7D27E84E" w14:textId="142B9895" w:rsidR="00184148" w:rsidRPr="00F87D8B" w:rsidRDefault="00691BE6" w:rsidP="00FB7A85">
            <w:pPr>
              <w:tabs>
                <w:tab w:val="left" w:pos="5580"/>
                <w:tab w:val="left" w:pos="5760"/>
                <w:tab w:val="left" w:pos="6780"/>
              </w:tabs>
              <w:rPr>
                <w:rFonts w:ascii="Arial" w:hAnsi="Arial" w:cs="Arial"/>
                <w:szCs w:val="24"/>
              </w:rPr>
            </w:pPr>
            <w:r w:rsidRPr="00691BE6">
              <w:rPr>
                <w:rFonts w:ascii="Arial" w:hAnsi="Arial" w:cs="Arial"/>
                <w:szCs w:val="24"/>
              </w:rPr>
              <w:t>White: English / Welsh / Scottish / Northern Irish / British</w:t>
            </w:r>
          </w:p>
        </w:tc>
        <w:tc>
          <w:tcPr>
            <w:tcW w:w="1093" w:type="dxa"/>
          </w:tcPr>
          <w:p w14:paraId="7F07FD2E" w14:textId="77777777" w:rsidR="00184148" w:rsidRPr="00F87D8B" w:rsidRDefault="00184148" w:rsidP="00FB7A85">
            <w:pPr>
              <w:tabs>
                <w:tab w:val="left" w:pos="5580"/>
                <w:tab w:val="left" w:pos="5760"/>
                <w:tab w:val="left" w:pos="6780"/>
              </w:tabs>
              <w:rPr>
                <w:rFonts w:ascii="Arial" w:hAnsi="Arial" w:cs="Arial"/>
                <w:szCs w:val="24"/>
              </w:rPr>
            </w:pPr>
          </w:p>
        </w:tc>
      </w:tr>
      <w:tr w:rsidR="00184148" w:rsidRPr="00F87D8B" w14:paraId="5D9F8034" w14:textId="77777777" w:rsidTr="00FB7A85">
        <w:tc>
          <w:tcPr>
            <w:tcW w:w="7763" w:type="dxa"/>
          </w:tcPr>
          <w:p w14:paraId="4B9B1864" w14:textId="79F29B1A" w:rsidR="00184148" w:rsidRPr="00F87D8B" w:rsidRDefault="00691BE6" w:rsidP="00FB7A85">
            <w:pPr>
              <w:tabs>
                <w:tab w:val="left" w:pos="5580"/>
                <w:tab w:val="left" w:pos="5760"/>
                <w:tab w:val="left" w:pos="6780"/>
              </w:tabs>
              <w:rPr>
                <w:rFonts w:ascii="Arial" w:hAnsi="Arial" w:cs="Arial"/>
                <w:szCs w:val="24"/>
              </w:rPr>
            </w:pPr>
            <w:r w:rsidRPr="00691BE6">
              <w:rPr>
                <w:rFonts w:ascii="Arial" w:hAnsi="Arial" w:cs="Arial"/>
                <w:szCs w:val="24"/>
              </w:rPr>
              <w:t>White: Irish</w:t>
            </w:r>
          </w:p>
        </w:tc>
        <w:tc>
          <w:tcPr>
            <w:tcW w:w="1093" w:type="dxa"/>
          </w:tcPr>
          <w:p w14:paraId="18039CB5" w14:textId="77777777" w:rsidR="00184148" w:rsidRPr="00F87D8B" w:rsidRDefault="00184148" w:rsidP="00FB7A85">
            <w:pPr>
              <w:tabs>
                <w:tab w:val="left" w:pos="5580"/>
                <w:tab w:val="left" w:pos="5760"/>
                <w:tab w:val="left" w:pos="6780"/>
              </w:tabs>
              <w:rPr>
                <w:rFonts w:ascii="Arial" w:hAnsi="Arial" w:cs="Arial"/>
                <w:szCs w:val="24"/>
              </w:rPr>
            </w:pPr>
          </w:p>
        </w:tc>
      </w:tr>
      <w:tr w:rsidR="00184148" w:rsidRPr="00F87D8B" w14:paraId="1231E264" w14:textId="77777777" w:rsidTr="00FB7A85">
        <w:tc>
          <w:tcPr>
            <w:tcW w:w="7763" w:type="dxa"/>
          </w:tcPr>
          <w:p w14:paraId="4B062A6D" w14:textId="3C74BCE6" w:rsidR="00184148" w:rsidRPr="00F87D8B" w:rsidRDefault="00691BE6" w:rsidP="00FB7A85">
            <w:pPr>
              <w:tabs>
                <w:tab w:val="left" w:pos="5580"/>
                <w:tab w:val="left" w:pos="5760"/>
                <w:tab w:val="left" w:pos="6780"/>
              </w:tabs>
              <w:rPr>
                <w:rFonts w:ascii="Arial" w:hAnsi="Arial" w:cs="Arial"/>
                <w:szCs w:val="24"/>
              </w:rPr>
            </w:pPr>
            <w:r w:rsidRPr="00691BE6">
              <w:rPr>
                <w:rFonts w:ascii="Arial" w:hAnsi="Arial" w:cs="Arial"/>
                <w:szCs w:val="24"/>
              </w:rPr>
              <w:t>White: Gypsy or Irish Traveller</w:t>
            </w:r>
          </w:p>
        </w:tc>
        <w:tc>
          <w:tcPr>
            <w:tcW w:w="1093" w:type="dxa"/>
          </w:tcPr>
          <w:p w14:paraId="469661C7" w14:textId="77777777" w:rsidR="00184148" w:rsidRPr="00F87D8B" w:rsidRDefault="00184148" w:rsidP="00FB7A85">
            <w:pPr>
              <w:tabs>
                <w:tab w:val="left" w:pos="5580"/>
                <w:tab w:val="left" w:pos="5760"/>
                <w:tab w:val="left" w:pos="6780"/>
              </w:tabs>
              <w:rPr>
                <w:rFonts w:ascii="Arial" w:hAnsi="Arial" w:cs="Arial"/>
                <w:szCs w:val="24"/>
              </w:rPr>
            </w:pPr>
          </w:p>
        </w:tc>
      </w:tr>
      <w:tr w:rsidR="00184148" w:rsidRPr="00F87D8B" w14:paraId="457B2704" w14:textId="77777777" w:rsidTr="00FB7A85">
        <w:tc>
          <w:tcPr>
            <w:tcW w:w="7763" w:type="dxa"/>
          </w:tcPr>
          <w:p w14:paraId="1EC6DAAA" w14:textId="6EA128E3" w:rsidR="00184148" w:rsidRPr="00F87D8B" w:rsidRDefault="00691BE6" w:rsidP="00FB7A85">
            <w:pPr>
              <w:tabs>
                <w:tab w:val="left" w:pos="5580"/>
                <w:tab w:val="left" w:pos="5760"/>
                <w:tab w:val="left" w:pos="6780"/>
              </w:tabs>
              <w:rPr>
                <w:rFonts w:ascii="Arial" w:hAnsi="Arial" w:cs="Arial"/>
                <w:szCs w:val="24"/>
              </w:rPr>
            </w:pPr>
            <w:r w:rsidRPr="00691BE6">
              <w:rPr>
                <w:rFonts w:ascii="Arial" w:hAnsi="Arial" w:cs="Arial"/>
                <w:szCs w:val="24"/>
              </w:rPr>
              <w:t>White: Any other White background</w:t>
            </w:r>
          </w:p>
        </w:tc>
        <w:tc>
          <w:tcPr>
            <w:tcW w:w="1093" w:type="dxa"/>
          </w:tcPr>
          <w:p w14:paraId="4DBF7869" w14:textId="77777777" w:rsidR="00184148" w:rsidRPr="00F87D8B" w:rsidRDefault="00184148" w:rsidP="00FB7A85">
            <w:pPr>
              <w:tabs>
                <w:tab w:val="left" w:pos="5580"/>
                <w:tab w:val="left" w:pos="5760"/>
                <w:tab w:val="left" w:pos="6780"/>
              </w:tabs>
              <w:rPr>
                <w:rFonts w:ascii="Arial" w:hAnsi="Arial" w:cs="Arial"/>
                <w:szCs w:val="24"/>
              </w:rPr>
            </w:pPr>
          </w:p>
        </w:tc>
      </w:tr>
      <w:tr w:rsidR="00184148" w:rsidRPr="00F87D8B" w14:paraId="717CDEA9" w14:textId="77777777" w:rsidTr="00FB7A85">
        <w:tc>
          <w:tcPr>
            <w:tcW w:w="7763" w:type="dxa"/>
          </w:tcPr>
          <w:p w14:paraId="20949A40" w14:textId="3F932309" w:rsidR="00184148" w:rsidRPr="00F87D8B" w:rsidRDefault="00691BE6" w:rsidP="00FB7A85">
            <w:pPr>
              <w:tabs>
                <w:tab w:val="left" w:pos="5580"/>
                <w:tab w:val="left" w:pos="5760"/>
                <w:tab w:val="left" w:pos="6780"/>
              </w:tabs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Prefer not to say</w:t>
            </w:r>
          </w:p>
        </w:tc>
        <w:tc>
          <w:tcPr>
            <w:tcW w:w="1093" w:type="dxa"/>
          </w:tcPr>
          <w:p w14:paraId="7FEE3BE6" w14:textId="77777777" w:rsidR="00184148" w:rsidRPr="00F87D8B" w:rsidRDefault="00184148" w:rsidP="00FB7A85">
            <w:pPr>
              <w:tabs>
                <w:tab w:val="left" w:pos="5580"/>
                <w:tab w:val="left" w:pos="5760"/>
                <w:tab w:val="left" w:pos="6780"/>
              </w:tabs>
              <w:rPr>
                <w:rFonts w:ascii="Arial" w:hAnsi="Arial" w:cs="Arial"/>
                <w:szCs w:val="24"/>
              </w:rPr>
            </w:pPr>
          </w:p>
        </w:tc>
      </w:tr>
    </w:tbl>
    <w:p w14:paraId="37569457" w14:textId="77777777" w:rsidR="00184148" w:rsidRPr="00F87D8B" w:rsidRDefault="00184148" w:rsidP="00AB0475">
      <w:pPr>
        <w:rPr>
          <w:rFonts w:ascii="Arial" w:eastAsia="Aptos" w:hAnsi="Arial" w:cs="Arial"/>
          <w:kern w:val="2"/>
          <w:szCs w:val="24"/>
          <w:u w:val="single"/>
          <w14:ligatures w14:val="standardContextual"/>
        </w:rPr>
      </w:pPr>
    </w:p>
    <w:p w14:paraId="474990AB" w14:textId="77777777" w:rsidR="00AB0475" w:rsidRPr="00F87D8B" w:rsidRDefault="00AB0475" w:rsidP="00AB0475">
      <w:pPr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4E31CA79" w14:textId="2ED76EFB" w:rsidR="00AB0475" w:rsidRPr="00F87D8B" w:rsidRDefault="00AB0475" w:rsidP="00184148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 xml:space="preserve">  </w:t>
      </w:r>
    </w:p>
    <w:p w14:paraId="5E1DBFB9" w14:textId="77777777" w:rsidR="00184148" w:rsidRPr="00F87D8B" w:rsidRDefault="00AB0475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 xml:space="preserve"> </w:t>
      </w:r>
    </w:p>
    <w:p w14:paraId="0877F41A" w14:textId="517BE5DF" w:rsidR="00AB0475" w:rsidRPr="00F87D8B" w:rsidRDefault="00184148" w:rsidP="00184148">
      <w:pPr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br w:type="page"/>
      </w:r>
      <w:r w:rsidR="00AB0475" w:rsidRPr="00F87D8B">
        <w:rPr>
          <w:rFonts w:ascii="Arial" w:eastAsia="Aptos" w:hAnsi="Arial" w:cs="Arial"/>
          <w:kern w:val="2"/>
          <w:szCs w:val="24"/>
          <w14:ligatures w14:val="standardContextual"/>
        </w:rPr>
        <w:lastRenderedPageBreak/>
        <w:t>Thank you for filling in this form. Please send it back to:</w:t>
      </w:r>
    </w:p>
    <w:p w14:paraId="4B1C913F" w14:textId="77777777" w:rsidR="00184148" w:rsidRPr="00F87D8B" w:rsidRDefault="00184148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3B8BAD19" w14:textId="77777777" w:rsidR="00184148" w:rsidRPr="00F87D8B" w:rsidRDefault="00AB0475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 xml:space="preserve">Maisie Rennie-Carter </w:t>
      </w:r>
    </w:p>
    <w:p w14:paraId="7CDC42E9" w14:textId="1C030962" w:rsidR="00AB0475" w:rsidRPr="00F87D8B" w:rsidRDefault="00AB0475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>ActionSpace</w:t>
      </w:r>
    </w:p>
    <w:p w14:paraId="28FFF110" w14:textId="72D66446" w:rsidR="00AB0475" w:rsidRPr="00F87D8B" w:rsidRDefault="00AB0475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 xml:space="preserve">Cockpit </w:t>
      </w:r>
      <w:r w:rsidR="00F87D8B">
        <w:rPr>
          <w:rFonts w:ascii="Arial" w:eastAsia="Aptos" w:hAnsi="Arial" w:cs="Arial"/>
          <w:kern w:val="2"/>
          <w:szCs w:val="24"/>
          <w14:ligatures w14:val="standardContextual"/>
        </w:rPr>
        <w:t>Arts</w:t>
      </w:r>
    </w:p>
    <w:p w14:paraId="676F3F73" w14:textId="77777777" w:rsidR="00184148" w:rsidRPr="00F87D8B" w:rsidRDefault="00AB0475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 xml:space="preserve">Cockpit Yard </w:t>
      </w:r>
    </w:p>
    <w:p w14:paraId="496CA4A2" w14:textId="77777777" w:rsidR="00184148" w:rsidRPr="00F87D8B" w:rsidRDefault="00AB0475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 xml:space="preserve">Northington Street </w:t>
      </w:r>
    </w:p>
    <w:p w14:paraId="7DCFB56C" w14:textId="31E215D7" w:rsidR="00AB0475" w:rsidRPr="00F87D8B" w:rsidRDefault="00AB0475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>London</w:t>
      </w:r>
    </w:p>
    <w:p w14:paraId="246FDC6F" w14:textId="77777777" w:rsidR="00AB0475" w:rsidRPr="00F87D8B" w:rsidRDefault="00AB0475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>WC1N 2NP</w:t>
      </w:r>
    </w:p>
    <w:p w14:paraId="324EB5C4" w14:textId="77777777" w:rsidR="00184148" w:rsidRPr="00F87D8B" w:rsidRDefault="00184148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72684CE3" w14:textId="55B8F44F" w:rsidR="00AB0475" w:rsidRPr="00F87D8B" w:rsidRDefault="00AB0475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 xml:space="preserve">Or return it by email to </w:t>
      </w:r>
      <w:hyperlink r:id="rId18" w:history="1">
        <w:r w:rsidR="00D757D5" w:rsidRPr="00F87D8B">
          <w:rPr>
            <w:rStyle w:val="Hyperlink"/>
            <w:rFonts w:ascii="Arial" w:eastAsia="Aptos" w:hAnsi="Arial" w:cs="Arial"/>
            <w:kern w:val="2"/>
            <w:szCs w:val="24"/>
            <w14:ligatures w14:val="standardContextual"/>
          </w:rPr>
          <w:t>maisie@actionspace.org</w:t>
        </w:r>
      </w:hyperlink>
    </w:p>
    <w:p w14:paraId="635114CA" w14:textId="77777777" w:rsidR="00184148" w:rsidRPr="00F87D8B" w:rsidRDefault="00184148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265A9402" w14:textId="79EEAD6D" w:rsidR="00AB0475" w:rsidRPr="00F87D8B" w:rsidRDefault="00AB0475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 xml:space="preserve">If you need any more information or have any questions about this or any other ActionSpace </w:t>
      </w:r>
      <w:r w:rsidR="00184148" w:rsidRPr="00F87D8B">
        <w:rPr>
          <w:rFonts w:ascii="Arial" w:eastAsia="Aptos" w:hAnsi="Arial" w:cs="Arial"/>
          <w:kern w:val="2"/>
          <w:szCs w:val="24"/>
          <w14:ligatures w14:val="standardContextual"/>
        </w:rPr>
        <w:t>project,</w:t>
      </w: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 xml:space="preserve"> please call Maisie on 020 7209 4289 or email</w:t>
      </w:r>
      <w:r w:rsidR="00F87D8B">
        <w:rPr>
          <w:rFonts w:ascii="Arial" w:eastAsia="Aptos" w:hAnsi="Arial" w:cs="Arial"/>
          <w:kern w:val="2"/>
          <w:szCs w:val="24"/>
          <w14:ligatures w14:val="standardContextual"/>
        </w:rPr>
        <w:t xml:space="preserve"> </w:t>
      </w: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>info@actionspace.org</w:t>
      </w:r>
    </w:p>
    <w:p w14:paraId="7BECC7A5" w14:textId="77777777" w:rsidR="00AB0475" w:rsidRPr="00F87D8B" w:rsidRDefault="00AB0475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F87D8B">
        <w:rPr>
          <w:rFonts w:ascii="Arial" w:eastAsia="Aptos" w:hAnsi="Arial" w:cs="Arial"/>
          <w:kern w:val="2"/>
          <w:szCs w:val="24"/>
          <w14:ligatures w14:val="standardContextual"/>
        </w:rPr>
        <w:t xml:space="preserve">                                     </w:t>
      </w:r>
    </w:p>
    <w:p w14:paraId="2C38CF01" w14:textId="787C7045" w:rsidR="00A75BC1" w:rsidRDefault="00A75BC1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514C38B1" w14:textId="77777777" w:rsidR="00F72A82" w:rsidRDefault="00F72A82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33292ABE" w14:textId="77777777" w:rsidR="00F72A82" w:rsidRDefault="00F72A82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7EBC8A75" w14:textId="77777777" w:rsidR="00F72A82" w:rsidRDefault="00F72A82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258248B6" w14:textId="77777777" w:rsidR="00F72A82" w:rsidRDefault="00F72A82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469801C6" w14:textId="77777777" w:rsidR="00F72A82" w:rsidRDefault="00F72A82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2CB2E549" w14:textId="77777777" w:rsidR="00F72A82" w:rsidRDefault="00F72A82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46A70247" w14:textId="77777777" w:rsidR="00F72A82" w:rsidRDefault="00F72A82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359C1395" w14:textId="77777777" w:rsidR="00F72A82" w:rsidRDefault="00F72A82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2B1743D9" w14:textId="77777777" w:rsidR="00F72A82" w:rsidRDefault="00F72A82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3513FBE0" w14:textId="77777777" w:rsidR="00F72A82" w:rsidRDefault="00F72A82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0C7A93B4" w14:textId="77777777" w:rsidR="00F72A82" w:rsidRDefault="00F72A82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571CF834" w14:textId="77777777" w:rsidR="00F72A82" w:rsidRDefault="00F72A82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53BFF921" w14:textId="77777777" w:rsidR="00F72A82" w:rsidRDefault="00F72A82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59FB63AD" w14:textId="77777777" w:rsidR="00F72A82" w:rsidRDefault="00F72A82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563B2D8C" w14:textId="77777777" w:rsidR="00F72A82" w:rsidRDefault="00F72A82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74651484" w14:textId="77777777" w:rsidR="00F72A82" w:rsidRDefault="00F72A82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3F20367E" w14:textId="77777777" w:rsidR="00F72A82" w:rsidRDefault="00F72A82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4E3F4614" w14:textId="77777777" w:rsidR="00F72A82" w:rsidRDefault="00F72A82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28621FA2" w14:textId="77777777" w:rsidR="00F72A82" w:rsidRDefault="00F72A82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3CD382B4" w14:textId="77777777" w:rsidR="00F72A82" w:rsidRDefault="00F72A82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48AB24F3" w14:textId="77777777" w:rsidR="00F72A82" w:rsidRDefault="00F72A82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1207B14B" w14:textId="77777777" w:rsidR="00F72A82" w:rsidRDefault="00F72A82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0B074007" w14:textId="77777777" w:rsidR="00F72A82" w:rsidRDefault="00F72A82" w:rsidP="00AB0475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</w:p>
    <w:p w14:paraId="23104E56" w14:textId="77777777" w:rsidR="00F72A82" w:rsidRDefault="00F72A82" w:rsidP="00F72A82">
      <w:pPr>
        <w:pStyle w:val="BodyText"/>
        <w:rPr>
          <w:rFonts w:ascii="Arial" w:hAnsi="Arial" w:cs="Arial"/>
          <w:b w:val="0"/>
          <w:sz w:val="24"/>
          <w:szCs w:val="24"/>
        </w:rPr>
      </w:pPr>
      <w:r w:rsidRPr="00F72A82">
        <w:rPr>
          <w:rFonts w:ascii="Arial" w:hAnsi="Arial" w:cs="Arial"/>
          <w:b w:val="0"/>
          <w:sz w:val="24"/>
          <w:szCs w:val="24"/>
        </w:rPr>
        <w:t>For office use:</w:t>
      </w:r>
    </w:p>
    <w:p w14:paraId="13D42A7D" w14:textId="77777777" w:rsidR="00F72A82" w:rsidRPr="00F72A82" w:rsidRDefault="00F72A82" w:rsidP="00F72A82">
      <w:pPr>
        <w:pStyle w:val="BodyText"/>
        <w:rPr>
          <w:rFonts w:ascii="Arial" w:hAnsi="Arial" w:cs="Arial"/>
          <w:b w:val="0"/>
          <w:sz w:val="24"/>
          <w:szCs w:val="24"/>
        </w:rPr>
      </w:pPr>
    </w:p>
    <w:p w14:paraId="439A0EE3" w14:textId="4D6EC112" w:rsidR="00F72A82" w:rsidRPr="00F72A82" w:rsidRDefault="00F72A82" w:rsidP="00F72A82">
      <w:pPr>
        <w:pStyle w:val="BodyText"/>
        <w:rPr>
          <w:rFonts w:ascii="Arial" w:hAnsi="Arial" w:cs="Arial"/>
          <w:b w:val="0"/>
          <w:sz w:val="24"/>
          <w:szCs w:val="24"/>
        </w:rPr>
      </w:pPr>
      <w:r w:rsidRPr="00F72A82">
        <w:rPr>
          <w:rFonts w:ascii="Arial" w:hAnsi="Arial" w:cs="Arial"/>
          <w:b w:val="0"/>
          <w:sz w:val="24"/>
          <w:szCs w:val="24"/>
        </w:rPr>
        <w:t>Which group/s</w:t>
      </w:r>
    </w:p>
    <w:p w14:paraId="0839E58C" w14:textId="77777777" w:rsidR="00F72A82" w:rsidRPr="00F72A82" w:rsidRDefault="00F72A82" w:rsidP="00F72A82">
      <w:pPr>
        <w:pStyle w:val="BodyText"/>
        <w:rPr>
          <w:rFonts w:ascii="Arial" w:hAnsi="Arial" w:cs="Arial"/>
          <w:b w:val="0"/>
          <w:sz w:val="24"/>
          <w:szCs w:val="24"/>
        </w:rPr>
      </w:pPr>
    </w:p>
    <w:p w14:paraId="3027DF7C" w14:textId="2CF1AA34" w:rsidR="00F72A82" w:rsidRPr="00F72A82" w:rsidRDefault="00F72A82" w:rsidP="00F72A82">
      <w:pPr>
        <w:pStyle w:val="BodyText"/>
        <w:rPr>
          <w:rFonts w:ascii="Arial" w:hAnsi="Arial" w:cs="Arial"/>
          <w:b w:val="0"/>
          <w:sz w:val="24"/>
          <w:szCs w:val="24"/>
        </w:rPr>
      </w:pPr>
      <w:r w:rsidRPr="00F72A82">
        <w:rPr>
          <w:rFonts w:ascii="Arial" w:hAnsi="Arial" w:cs="Arial"/>
          <w:b w:val="0"/>
          <w:sz w:val="24"/>
          <w:szCs w:val="24"/>
        </w:rPr>
        <w:t>Trial sessions</w:t>
      </w:r>
    </w:p>
    <w:p w14:paraId="04B577A9" w14:textId="77777777" w:rsidR="00F72A82" w:rsidRPr="00F72A82" w:rsidRDefault="00F72A82" w:rsidP="00F72A82">
      <w:pPr>
        <w:pStyle w:val="BodyText"/>
        <w:rPr>
          <w:rFonts w:ascii="Arial" w:hAnsi="Arial" w:cs="Arial"/>
          <w:b w:val="0"/>
          <w:sz w:val="24"/>
          <w:szCs w:val="24"/>
        </w:rPr>
      </w:pPr>
    </w:p>
    <w:p w14:paraId="0FEA68B0" w14:textId="4E73C4B9" w:rsidR="00F72A82" w:rsidRDefault="00F72A82" w:rsidP="00F72A82">
      <w:pPr>
        <w:pStyle w:val="BodyText"/>
        <w:rPr>
          <w:rFonts w:ascii="Arial" w:hAnsi="Arial" w:cs="Arial"/>
          <w:b w:val="0"/>
          <w:sz w:val="24"/>
          <w:szCs w:val="24"/>
        </w:rPr>
      </w:pPr>
      <w:r w:rsidRPr="00F72A82">
        <w:rPr>
          <w:rFonts w:ascii="Arial" w:hAnsi="Arial" w:cs="Arial"/>
          <w:b w:val="0"/>
          <w:sz w:val="24"/>
          <w:szCs w:val="24"/>
        </w:rPr>
        <w:t>Start date</w:t>
      </w:r>
    </w:p>
    <w:p w14:paraId="4ECBDFC7" w14:textId="77777777" w:rsidR="00F72A82" w:rsidRPr="00F72A82" w:rsidRDefault="00F72A82" w:rsidP="00F72A82">
      <w:pPr>
        <w:pStyle w:val="BodyText"/>
        <w:rPr>
          <w:rFonts w:ascii="Arial" w:hAnsi="Arial" w:cs="Arial"/>
          <w:b w:val="0"/>
          <w:sz w:val="24"/>
          <w:szCs w:val="24"/>
        </w:rPr>
      </w:pPr>
    </w:p>
    <w:p w14:paraId="7F2E0204" w14:textId="7E54A46A" w:rsidR="00F72A82" w:rsidRPr="00F72A82" w:rsidRDefault="00F72A82" w:rsidP="00F72A82">
      <w:pPr>
        <w:ind w:right="226"/>
        <w:rPr>
          <w:rFonts w:ascii="Arial" w:eastAsia="Aptos" w:hAnsi="Arial" w:cs="Arial"/>
          <w:kern w:val="2"/>
          <w:szCs w:val="24"/>
          <w14:ligatures w14:val="standardContextual"/>
        </w:rPr>
      </w:pPr>
      <w:r w:rsidRPr="00F72A82">
        <w:rPr>
          <w:rFonts w:ascii="Arial" w:hAnsi="Arial" w:cs="Arial"/>
          <w:szCs w:val="24"/>
        </w:rPr>
        <w:t>Payment method</w:t>
      </w:r>
    </w:p>
    <w:sectPr w:rsidR="00F72A82" w:rsidRPr="00F72A82" w:rsidSect="00F87D8B">
      <w:headerReference w:type="default" r:id="rId19"/>
      <w:pgSz w:w="11900" w:h="16840"/>
      <w:pgMar w:top="908" w:right="985" w:bottom="1440" w:left="1276" w:header="851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F53337" w14:textId="77777777" w:rsidR="00C07242" w:rsidRDefault="00C07242">
      <w:r>
        <w:separator/>
      </w:r>
    </w:p>
  </w:endnote>
  <w:endnote w:type="continuationSeparator" w:id="0">
    <w:p w14:paraId="2538A055" w14:textId="77777777" w:rsidR="00C07242" w:rsidRDefault="00C072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altName w:val="Times New Roman"/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C5C7CC" w14:textId="77777777" w:rsidR="00C07242" w:rsidRDefault="00C07242">
      <w:r>
        <w:separator/>
      </w:r>
    </w:p>
  </w:footnote>
  <w:footnote w:type="continuationSeparator" w:id="0">
    <w:p w14:paraId="4672CEF9" w14:textId="77777777" w:rsidR="00C07242" w:rsidRDefault="00C072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C9436" w14:textId="68AE5459" w:rsidR="008F25AC" w:rsidRDefault="00F87D8B" w:rsidP="00680CC4">
    <w:pPr>
      <w:pStyle w:val="Header"/>
      <w:tabs>
        <w:tab w:val="clear" w:pos="8640"/>
        <w:tab w:val="right" w:pos="9639"/>
      </w:tabs>
      <w:jc w:val="right"/>
    </w:pPr>
    <w:r>
      <w:rPr>
        <w:noProof/>
      </w:rPr>
      <w:drawing>
        <wp:inline distT="0" distB="0" distL="0" distR="0" wp14:anchorId="02E6DBE3" wp14:editId="0697B97A">
          <wp:extent cx="2540000" cy="457200"/>
          <wp:effectExtent l="0" t="0" r="0" b="0"/>
          <wp:docPr id="160137637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1376374" name="Picture 16013763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40000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54EC1D3" w14:textId="77777777" w:rsidR="008F25AC" w:rsidRDefault="008F25AC" w:rsidP="005F2A91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526DF"/>
    <w:multiLevelType w:val="hybridMultilevel"/>
    <w:tmpl w:val="CABE91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23386"/>
    <w:multiLevelType w:val="hybridMultilevel"/>
    <w:tmpl w:val="CA141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90C84"/>
    <w:multiLevelType w:val="multilevel"/>
    <w:tmpl w:val="D1CC2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666F7F"/>
    <w:multiLevelType w:val="hybridMultilevel"/>
    <w:tmpl w:val="5C48B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1F2AB9"/>
    <w:multiLevelType w:val="hybridMultilevel"/>
    <w:tmpl w:val="536840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A06CD"/>
    <w:multiLevelType w:val="hybridMultilevel"/>
    <w:tmpl w:val="49EC3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A314B4"/>
    <w:multiLevelType w:val="hybridMultilevel"/>
    <w:tmpl w:val="EA9CEF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357AD7"/>
    <w:multiLevelType w:val="hybridMultilevel"/>
    <w:tmpl w:val="C2362BA6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60605DB"/>
    <w:multiLevelType w:val="hybridMultilevel"/>
    <w:tmpl w:val="97BED1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897319"/>
    <w:multiLevelType w:val="hybridMultilevel"/>
    <w:tmpl w:val="A38810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034275"/>
    <w:multiLevelType w:val="hybridMultilevel"/>
    <w:tmpl w:val="70748A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2E1765"/>
    <w:multiLevelType w:val="hybridMultilevel"/>
    <w:tmpl w:val="8ACACC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282E2E"/>
    <w:multiLevelType w:val="hybridMultilevel"/>
    <w:tmpl w:val="BCFEF6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6A19E2"/>
    <w:multiLevelType w:val="hybridMultilevel"/>
    <w:tmpl w:val="456234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D230D7"/>
    <w:multiLevelType w:val="hybridMultilevel"/>
    <w:tmpl w:val="C2A498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7C1343"/>
    <w:multiLevelType w:val="hybridMultilevel"/>
    <w:tmpl w:val="324AB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9F66AA"/>
    <w:multiLevelType w:val="hybridMultilevel"/>
    <w:tmpl w:val="87D8E9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EE7E24"/>
    <w:multiLevelType w:val="hybridMultilevel"/>
    <w:tmpl w:val="E126F6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6740A4"/>
    <w:multiLevelType w:val="hybridMultilevel"/>
    <w:tmpl w:val="0A64F6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F03BF7"/>
    <w:multiLevelType w:val="hybridMultilevel"/>
    <w:tmpl w:val="48DEC8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FE12C2"/>
    <w:multiLevelType w:val="hybridMultilevel"/>
    <w:tmpl w:val="923EC5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BF6ADD"/>
    <w:multiLevelType w:val="hybridMultilevel"/>
    <w:tmpl w:val="BC2A2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211618"/>
    <w:multiLevelType w:val="hybridMultilevel"/>
    <w:tmpl w:val="76AAF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356AC3"/>
    <w:multiLevelType w:val="hybridMultilevel"/>
    <w:tmpl w:val="2BBC17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A470E2"/>
    <w:multiLevelType w:val="hybridMultilevel"/>
    <w:tmpl w:val="DD1612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1C145A"/>
    <w:multiLevelType w:val="hybridMultilevel"/>
    <w:tmpl w:val="DB061B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C0407F"/>
    <w:multiLevelType w:val="multilevel"/>
    <w:tmpl w:val="6136A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5D20050"/>
    <w:multiLevelType w:val="hybridMultilevel"/>
    <w:tmpl w:val="470062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C964D9"/>
    <w:multiLevelType w:val="hybridMultilevel"/>
    <w:tmpl w:val="6002C9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CF6559"/>
    <w:multiLevelType w:val="hybridMultilevel"/>
    <w:tmpl w:val="AB2C5A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647FF4"/>
    <w:multiLevelType w:val="multilevel"/>
    <w:tmpl w:val="6136A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DAF11D0"/>
    <w:multiLevelType w:val="multilevel"/>
    <w:tmpl w:val="3CACF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1F065F6"/>
    <w:multiLevelType w:val="hybridMultilevel"/>
    <w:tmpl w:val="C5E2FBE0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8343D2C"/>
    <w:multiLevelType w:val="multilevel"/>
    <w:tmpl w:val="E2B4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8B870FD"/>
    <w:multiLevelType w:val="hybridMultilevel"/>
    <w:tmpl w:val="DC8C7B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2A0B3A"/>
    <w:multiLevelType w:val="hybridMultilevel"/>
    <w:tmpl w:val="BB900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1018B2"/>
    <w:multiLevelType w:val="hybridMultilevel"/>
    <w:tmpl w:val="78887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682115">
    <w:abstractNumId w:val="2"/>
  </w:num>
  <w:num w:numId="2" w16cid:durableId="353305556">
    <w:abstractNumId w:val="31"/>
  </w:num>
  <w:num w:numId="3" w16cid:durableId="1137912757">
    <w:abstractNumId w:val="36"/>
  </w:num>
  <w:num w:numId="4" w16cid:durableId="175311120">
    <w:abstractNumId w:val="27"/>
  </w:num>
  <w:num w:numId="5" w16cid:durableId="863252377">
    <w:abstractNumId w:val="22"/>
  </w:num>
  <w:num w:numId="6" w16cid:durableId="1314290552">
    <w:abstractNumId w:val="26"/>
  </w:num>
  <w:num w:numId="7" w16cid:durableId="180975476">
    <w:abstractNumId w:val="30"/>
  </w:num>
  <w:num w:numId="8" w16cid:durableId="558513219">
    <w:abstractNumId w:val="6"/>
  </w:num>
  <w:num w:numId="9" w16cid:durableId="1078794568">
    <w:abstractNumId w:val="9"/>
  </w:num>
  <w:num w:numId="10" w16cid:durableId="1418136459">
    <w:abstractNumId w:val="0"/>
  </w:num>
  <w:num w:numId="11" w16cid:durableId="595213853">
    <w:abstractNumId w:val="5"/>
  </w:num>
  <w:num w:numId="12" w16cid:durableId="1830554732">
    <w:abstractNumId w:val="20"/>
  </w:num>
  <w:num w:numId="13" w16cid:durableId="1758363158">
    <w:abstractNumId w:val="35"/>
  </w:num>
  <w:num w:numId="14" w16cid:durableId="75370758">
    <w:abstractNumId w:val="24"/>
  </w:num>
  <w:num w:numId="15" w16cid:durableId="1737363473">
    <w:abstractNumId w:val="10"/>
  </w:num>
  <w:num w:numId="16" w16cid:durableId="1766225818">
    <w:abstractNumId w:val="8"/>
  </w:num>
  <w:num w:numId="17" w16cid:durableId="424804926">
    <w:abstractNumId w:val="18"/>
  </w:num>
  <w:num w:numId="18" w16cid:durableId="1847793247">
    <w:abstractNumId w:val="29"/>
  </w:num>
  <w:num w:numId="19" w16cid:durableId="438524674">
    <w:abstractNumId w:val="12"/>
  </w:num>
  <w:num w:numId="20" w16cid:durableId="531110953">
    <w:abstractNumId w:val="11"/>
  </w:num>
  <w:num w:numId="21" w16cid:durableId="1270890452">
    <w:abstractNumId w:val="25"/>
  </w:num>
  <w:num w:numId="22" w16cid:durableId="464197994">
    <w:abstractNumId w:val="16"/>
  </w:num>
  <w:num w:numId="23" w16cid:durableId="519970149">
    <w:abstractNumId w:val="32"/>
  </w:num>
  <w:num w:numId="24" w16cid:durableId="1675454978">
    <w:abstractNumId w:val="7"/>
  </w:num>
  <w:num w:numId="25" w16cid:durableId="148331734">
    <w:abstractNumId w:val="23"/>
  </w:num>
  <w:num w:numId="26" w16cid:durableId="1102729531">
    <w:abstractNumId w:val="34"/>
  </w:num>
  <w:num w:numId="27" w16cid:durableId="162816138">
    <w:abstractNumId w:val="28"/>
  </w:num>
  <w:num w:numId="28" w16cid:durableId="1221554867">
    <w:abstractNumId w:val="3"/>
  </w:num>
  <w:num w:numId="29" w16cid:durableId="71708799">
    <w:abstractNumId w:val="33"/>
  </w:num>
  <w:num w:numId="30" w16cid:durableId="1065878382">
    <w:abstractNumId w:val="19"/>
  </w:num>
  <w:num w:numId="31" w16cid:durableId="373122882">
    <w:abstractNumId w:val="4"/>
  </w:num>
  <w:num w:numId="32" w16cid:durableId="268435529">
    <w:abstractNumId w:val="15"/>
  </w:num>
  <w:num w:numId="33" w16cid:durableId="845440508">
    <w:abstractNumId w:val="17"/>
  </w:num>
  <w:num w:numId="34" w16cid:durableId="1740982157">
    <w:abstractNumId w:val="14"/>
  </w:num>
  <w:num w:numId="35" w16cid:durableId="1173838548">
    <w:abstractNumId w:val="21"/>
  </w:num>
  <w:num w:numId="36" w16cid:durableId="1226643624">
    <w:abstractNumId w:val="13"/>
  </w:num>
  <w:num w:numId="37" w16cid:durableId="2168660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SystemFonts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E41"/>
    <w:rsid w:val="000031BD"/>
    <w:rsid w:val="00010BC5"/>
    <w:rsid w:val="00037A0F"/>
    <w:rsid w:val="000872CE"/>
    <w:rsid w:val="00093915"/>
    <w:rsid w:val="000E29ED"/>
    <w:rsid w:val="001320D0"/>
    <w:rsid w:val="00140784"/>
    <w:rsid w:val="0014739D"/>
    <w:rsid w:val="001670C7"/>
    <w:rsid w:val="00184148"/>
    <w:rsid w:val="001E56FB"/>
    <w:rsid w:val="002042A0"/>
    <w:rsid w:val="00226671"/>
    <w:rsid w:val="0023492A"/>
    <w:rsid w:val="00255D16"/>
    <w:rsid w:val="00257F90"/>
    <w:rsid w:val="00281A2E"/>
    <w:rsid w:val="00291738"/>
    <w:rsid w:val="002B67E0"/>
    <w:rsid w:val="002B7787"/>
    <w:rsid w:val="002C3942"/>
    <w:rsid w:val="002D64A1"/>
    <w:rsid w:val="0030181C"/>
    <w:rsid w:val="003824F0"/>
    <w:rsid w:val="003B6054"/>
    <w:rsid w:val="003B7A04"/>
    <w:rsid w:val="004062F4"/>
    <w:rsid w:val="00457045"/>
    <w:rsid w:val="00457B4A"/>
    <w:rsid w:val="00493B02"/>
    <w:rsid w:val="004A4A12"/>
    <w:rsid w:val="004A72C8"/>
    <w:rsid w:val="004B0688"/>
    <w:rsid w:val="004B4BF6"/>
    <w:rsid w:val="004C1EC7"/>
    <w:rsid w:val="004E35D7"/>
    <w:rsid w:val="0051188D"/>
    <w:rsid w:val="0051315E"/>
    <w:rsid w:val="00567349"/>
    <w:rsid w:val="005879C4"/>
    <w:rsid w:val="00594B2D"/>
    <w:rsid w:val="00596994"/>
    <w:rsid w:val="005A6CBE"/>
    <w:rsid w:val="005B1D62"/>
    <w:rsid w:val="005C7ADC"/>
    <w:rsid w:val="005D4109"/>
    <w:rsid w:val="005F2A91"/>
    <w:rsid w:val="00613F18"/>
    <w:rsid w:val="0067229D"/>
    <w:rsid w:val="00672F72"/>
    <w:rsid w:val="00680CC4"/>
    <w:rsid w:val="00683370"/>
    <w:rsid w:val="00691094"/>
    <w:rsid w:val="00691BE6"/>
    <w:rsid w:val="006E3407"/>
    <w:rsid w:val="00770E41"/>
    <w:rsid w:val="007837DB"/>
    <w:rsid w:val="00787D2E"/>
    <w:rsid w:val="00791166"/>
    <w:rsid w:val="007C46D1"/>
    <w:rsid w:val="007D42C0"/>
    <w:rsid w:val="007E225E"/>
    <w:rsid w:val="007E2DF6"/>
    <w:rsid w:val="007F0FE9"/>
    <w:rsid w:val="00833B72"/>
    <w:rsid w:val="00853B64"/>
    <w:rsid w:val="008644BC"/>
    <w:rsid w:val="00875EE1"/>
    <w:rsid w:val="008D3354"/>
    <w:rsid w:val="008D3868"/>
    <w:rsid w:val="008F25AC"/>
    <w:rsid w:val="009161E3"/>
    <w:rsid w:val="009244DD"/>
    <w:rsid w:val="009244F0"/>
    <w:rsid w:val="00940144"/>
    <w:rsid w:val="009425F3"/>
    <w:rsid w:val="00966DD4"/>
    <w:rsid w:val="00980621"/>
    <w:rsid w:val="0098169D"/>
    <w:rsid w:val="009B3F28"/>
    <w:rsid w:val="00A06BA9"/>
    <w:rsid w:val="00A678BB"/>
    <w:rsid w:val="00A75BC1"/>
    <w:rsid w:val="00AB0475"/>
    <w:rsid w:val="00B1513A"/>
    <w:rsid w:val="00B204E5"/>
    <w:rsid w:val="00BB30F0"/>
    <w:rsid w:val="00BC1516"/>
    <w:rsid w:val="00C017E0"/>
    <w:rsid w:val="00C07242"/>
    <w:rsid w:val="00C13BBF"/>
    <w:rsid w:val="00C80D36"/>
    <w:rsid w:val="00CF2E10"/>
    <w:rsid w:val="00D020CA"/>
    <w:rsid w:val="00D03D22"/>
    <w:rsid w:val="00D079C0"/>
    <w:rsid w:val="00D13031"/>
    <w:rsid w:val="00D1750B"/>
    <w:rsid w:val="00D25D05"/>
    <w:rsid w:val="00D65A7D"/>
    <w:rsid w:val="00D757D5"/>
    <w:rsid w:val="00D846D5"/>
    <w:rsid w:val="00DB1806"/>
    <w:rsid w:val="00DB4FE9"/>
    <w:rsid w:val="00DD7F58"/>
    <w:rsid w:val="00E30028"/>
    <w:rsid w:val="00E35004"/>
    <w:rsid w:val="00E56284"/>
    <w:rsid w:val="00EA06B2"/>
    <w:rsid w:val="00EA6C60"/>
    <w:rsid w:val="00EC41ED"/>
    <w:rsid w:val="00EC4C16"/>
    <w:rsid w:val="00EC552C"/>
    <w:rsid w:val="00EF06E1"/>
    <w:rsid w:val="00EF6D56"/>
    <w:rsid w:val="00F03AE1"/>
    <w:rsid w:val="00F37897"/>
    <w:rsid w:val="00F70BED"/>
    <w:rsid w:val="00F72A82"/>
    <w:rsid w:val="00F87D8B"/>
    <w:rsid w:val="00FC1BB3"/>
    <w:rsid w:val="00FC5BBC"/>
    <w:rsid w:val="00FE5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oNotEmbedSmartTags/>
  <w:decimalSymbol w:val="."/>
  <w:listSeparator w:val=","/>
  <w14:docId w14:val="26F3D66A"/>
  <w14:defaultImageDpi w14:val="300"/>
  <w15:docId w15:val="{FD7F28BC-EAA2-404C-94A6-ED6045F8A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Gill Sans" w:hAnsi="Gill Sans"/>
      <w:sz w:val="4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Gill Sans" w:hAnsi="Gill Sans"/>
      <w:sz w:val="36"/>
    </w:rPr>
  </w:style>
  <w:style w:type="paragraph" w:styleId="Heading3">
    <w:name w:val="heading 3"/>
    <w:basedOn w:val="Normal"/>
    <w:next w:val="Normal"/>
    <w:qFormat/>
    <w:pPr>
      <w:keepNext/>
      <w:tabs>
        <w:tab w:val="center" w:pos="4320"/>
      </w:tabs>
      <w:outlineLvl w:val="2"/>
    </w:pPr>
    <w:rPr>
      <w:rFonts w:ascii="Gill Sans" w:hAnsi="Gill Sans"/>
      <w:b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rFonts w:ascii="Gill Sans" w:hAnsi="Gill Sans"/>
      <w:b/>
      <w:sz w:val="36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980621"/>
    <w:rPr>
      <w:color w:val="800080"/>
      <w:u w:val="single"/>
    </w:rPr>
  </w:style>
  <w:style w:type="table" w:styleId="TableGrid">
    <w:name w:val="Table Grid"/>
    <w:basedOn w:val="TableNormal"/>
    <w:uiPriority w:val="59"/>
    <w:rsid w:val="00257F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1188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88D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D7F58"/>
    <w:pPr>
      <w:spacing w:before="100" w:beforeAutospacing="1" w:after="100" w:afterAutospacing="1"/>
    </w:pPr>
    <w:rPr>
      <w:rFonts w:ascii="Times New Roman" w:hAnsi="Times New Roman"/>
      <w:sz w:val="20"/>
    </w:rPr>
  </w:style>
  <w:style w:type="paragraph" w:styleId="ListParagraph">
    <w:name w:val="List Paragraph"/>
    <w:basedOn w:val="Normal"/>
    <w:uiPriority w:val="34"/>
    <w:qFormat/>
    <w:rsid w:val="00D03D22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A75BC1"/>
    <w:rPr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84148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940144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7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94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93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11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62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07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673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49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43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09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41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70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82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72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0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31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84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36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64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0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4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688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49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3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96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37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45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17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123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7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61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501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30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0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60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76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94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73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74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8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458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06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45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544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17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63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50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3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85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27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7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05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93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59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9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28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70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88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381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983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8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53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17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61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9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5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3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98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51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63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39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7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2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49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5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865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89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26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322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80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0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52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83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1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22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47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54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58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346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0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52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67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61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36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0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69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72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12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78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9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236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1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2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33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04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8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172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59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1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34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08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88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91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7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6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0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2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13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86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69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0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0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03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42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73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1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689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38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49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04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07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1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10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59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22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4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3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00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50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16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54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95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304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611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02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8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24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81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7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60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09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11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60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24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85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80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791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8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62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900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13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42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031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43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1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96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132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7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92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12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88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54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461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1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09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0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075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48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67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26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6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57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51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50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207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06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58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86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47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22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212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04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9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56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716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6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1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04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24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67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67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8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505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91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954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44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86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782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9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97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2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404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7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34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8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5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95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01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73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05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9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260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2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03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20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45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02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176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1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02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7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22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86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748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5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69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843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9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47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14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573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1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67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35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maisie@actionspace.org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Office%20Folder/5.%20ADMIN/headded%20papper%20202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B42C2AA-E177-C947-BCDF-621D7E0B9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headded papper 2022.dotx</Template>
  <TotalTime>49</TotalTime>
  <Pages>7</Pages>
  <Words>491</Words>
  <Characters>4517</Characters>
  <Application>Microsoft Office Word</Application>
  <DocSecurity>0</DocSecurity>
  <Lines>215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Membership form for Action Space Projects</vt:lpstr>
    </vt:vector>
  </TitlesOfParts>
  <Company>Action Space London Events Limited</Company>
  <LinksUpToDate>false</LinksUpToDate>
  <CharactersWithSpaces>4922</CharactersWithSpaces>
  <SharedDoc>false</SharedDoc>
  <HLinks>
    <vt:vector size="30" baseType="variant">
      <vt:variant>
        <vt:i4>327685</vt:i4>
      </vt:variant>
      <vt:variant>
        <vt:i4>6</vt:i4>
      </vt:variant>
      <vt:variant>
        <vt:i4>0</vt:i4>
      </vt:variant>
      <vt:variant>
        <vt:i4>5</vt:i4>
      </vt:variant>
      <vt:variant>
        <vt:lpwstr>wwww.actionspace.org</vt:lpwstr>
      </vt:variant>
      <vt:variant>
        <vt:lpwstr/>
      </vt:variant>
      <vt:variant>
        <vt:i4>6357023</vt:i4>
      </vt:variant>
      <vt:variant>
        <vt:i4>3</vt:i4>
      </vt:variant>
      <vt:variant>
        <vt:i4>0</vt:i4>
      </vt:variant>
      <vt:variant>
        <vt:i4>5</vt:i4>
      </vt:variant>
      <vt:variant>
        <vt:lpwstr>mailto:info@actionspace.org?subject=Participant Information form enquiry</vt:lpwstr>
      </vt:variant>
      <vt:variant>
        <vt:lpwstr/>
      </vt:variant>
      <vt:variant>
        <vt:i4>3014779</vt:i4>
      </vt:variant>
      <vt:variant>
        <vt:i4>0</vt:i4>
      </vt:variant>
      <vt:variant>
        <vt:i4>0</vt:i4>
      </vt:variant>
      <vt:variant>
        <vt:i4>5</vt:i4>
      </vt:variant>
      <vt:variant>
        <vt:lpwstr>http://www.actionspace.org</vt:lpwstr>
      </vt:variant>
      <vt:variant>
        <vt:lpwstr/>
      </vt:variant>
      <vt:variant>
        <vt:i4>3997756</vt:i4>
      </vt:variant>
      <vt:variant>
        <vt:i4>2106</vt:i4>
      </vt:variant>
      <vt:variant>
        <vt:i4>1025</vt:i4>
      </vt:variant>
      <vt:variant>
        <vt:i4>1</vt:i4>
      </vt:variant>
      <vt:variant>
        <vt:lpwstr>actionspace_logo_web</vt:lpwstr>
      </vt:variant>
      <vt:variant>
        <vt:lpwstr/>
      </vt:variant>
      <vt:variant>
        <vt:i4>6160420</vt:i4>
      </vt:variant>
      <vt:variant>
        <vt:i4>2466</vt:i4>
      </vt:variant>
      <vt:variant>
        <vt:i4>1026</vt:i4>
      </vt:variant>
      <vt:variant>
        <vt:i4>1</vt:i4>
      </vt:variant>
      <vt:variant>
        <vt:lpwstr>Funder_bar_Sept2018-1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Membership form for Action Space Projects</dc:title>
  <dc:subject/>
  <dc:creator>Maisie Rennie-Carter</dc:creator>
  <cp:keywords/>
  <cp:lastModifiedBy>Dan Lamont</cp:lastModifiedBy>
  <cp:revision>10</cp:revision>
  <cp:lastPrinted>2024-11-08T16:04:00Z</cp:lastPrinted>
  <dcterms:created xsi:type="dcterms:W3CDTF">2024-12-11T12:50:00Z</dcterms:created>
  <dcterms:modified xsi:type="dcterms:W3CDTF">2025-09-30T16:32:00Z</dcterms:modified>
</cp:coreProperties>
</file>